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F050C1" w:rsidTr="004D4B3F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F050C1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050C1" w:rsidRPr="00A42F57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050C1" w:rsidRPr="00A42F57" w:rsidRDefault="00F050C1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050C1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050C1" w:rsidRPr="00A42F57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050C1" w:rsidRPr="00A42F57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Độc lập - Tự do - Hạnh phúc</w:t>
                  </w:r>
                </w:p>
              </w:tc>
            </w:tr>
            <w:tr w:rsidR="00F050C1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050C1" w:rsidRPr="00A42F57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050C1" w:rsidRPr="00A42F57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050C1" w:rsidRPr="00C9190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050C1" w:rsidRPr="00A42F57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F050C1" w:rsidRPr="00A42F57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050C1" w:rsidRPr="000D5938" w:rsidRDefault="00F050C1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050C1" w:rsidRPr="000D5938" w:rsidRDefault="00F050C1" w:rsidP="004D4B3F">
            <w:pPr>
              <w:spacing w:before="120"/>
              <w:jc w:val="center"/>
            </w:pPr>
          </w:p>
        </w:tc>
      </w:tr>
    </w:tbl>
    <w:p w:rsidR="00F050C1" w:rsidRDefault="00F050C1" w:rsidP="00582F87"/>
    <w:p w:rsidR="00F050C1" w:rsidRDefault="00F050C1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F050C1" w:rsidRDefault="00F050C1" w:rsidP="00FA5483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</w:p>
    <w:p w:rsidR="00F050C1" w:rsidRDefault="00F050C1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F050C1" w:rsidRPr="00625961" w:rsidRDefault="00F050C1" w:rsidP="00FA5483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Chính quy</w:t>
      </w:r>
    </w:p>
    <w:p w:rsidR="00F050C1" w:rsidRPr="00625961" w:rsidRDefault="00F050C1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1</w:t>
      </w:r>
    </w:p>
    <w:p w:rsidR="00F050C1" w:rsidRDefault="00F050C1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/>
          <w:sz w:val="26"/>
          <w:szCs w:val="26"/>
        </w:rPr>
        <w:tab/>
      </w:r>
    </w:p>
    <w:p w:rsidR="00F050C1" w:rsidRPr="00FA5483" w:rsidRDefault="00F050C1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F050C1" w:rsidRPr="000829FA" w:rsidRDefault="00F050C1" w:rsidP="00582F87">
      <w:pPr>
        <w:spacing w:line="276" w:lineRule="auto"/>
        <w:ind w:left="1440" w:firstLine="720"/>
        <w:rPr>
          <w:b/>
          <w:lang w:val="vi-VN"/>
        </w:rPr>
      </w:pPr>
    </w:p>
    <w:p w:rsidR="00F050C1" w:rsidRPr="000829FA" w:rsidRDefault="00F050C1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F050C1" w:rsidRPr="00134BCB" w:rsidRDefault="00F050C1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050C1" w:rsidRPr="003F16E6" w:rsidRDefault="00F050C1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050C1" w:rsidRPr="0033087A" w:rsidRDefault="00F050C1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3F16E6">
        <w:rPr>
          <w:b/>
          <w:sz w:val="26"/>
          <w:szCs w:val="26"/>
          <w:lang w:val="vi-VN"/>
        </w:rPr>
        <w:tab/>
      </w:r>
      <w:r w:rsidRPr="00632E80">
        <w:rPr>
          <w:b/>
          <w:sz w:val="26"/>
          <w:szCs w:val="26"/>
          <w:lang w:val="vi-VN"/>
        </w:rPr>
        <w:t>Câu 1: (</w:t>
      </w:r>
      <w:r w:rsidRPr="004A1635">
        <w:rPr>
          <w:b/>
          <w:sz w:val="26"/>
          <w:szCs w:val="26"/>
          <w:lang w:val="vi-VN"/>
        </w:rPr>
        <w:t>1</w:t>
      </w:r>
      <w:r w:rsidRPr="0033087A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33087A">
        <w:rPr>
          <w:b/>
          <w:sz w:val="26"/>
          <w:szCs w:val="26"/>
          <w:lang w:val="vi-VN"/>
        </w:rPr>
        <w:t xml:space="preserve">: </w:t>
      </w:r>
      <w:r w:rsidRPr="0033087A">
        <w:rPr>
          <w:sz w:val="26"/>
          <w:szCs w:val="26"/>
          <w:lang w:val="vi-VN"/>
        </w:rPr>
        <w:t xml:space="preserve">  Tìm tập xác định của hàm số </w:t>
      </w:r>
      <w:r w:rsidRPr="0033087A">
        <w:rPr>
          <w:b/>
          <w:position w:val="-32"/>
          <w:sz w:val="26"/>
          <w:szCs w:val="26"/>
          <w:lang w:val="vi-VN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7.5pt" o:ole="">
            <v:imagedata r:id="rId5" o:title=""/>
          </v:shape>
          <o:OLEObject Type="Embed" ProgID="Equation.DSMT4" ShapeID="_x0000_i1025" DrawAspect="Content" ObjectID="_1543696717" r:id="rId6"/>
        </w:object>
      </w:r>
    </w:p>
    <w:p w:rsidR="00F050C1" w:rsidRPr="00F23EFB" w:rsidRDefault="00F050C1" w:rsidP="00F23EFB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>Câu 2: (</w:t>
      </w:r>
      <w:r w:rsidRPr="00F23EFB">
        <w:rPr>
          <w:b/>
          <w:sz w:val="26"/>
          <w:szCs w:val="26"/>
          <w:lang w:val="vi-VN"/>
        </w:rPr>
        <w:t>2</w:t>
      </w:r>
      <w:r w:rsidRPr="00966594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966594">
        <w:rPr>
          <w:b/>
          <w:sz w:val="26"/>
          <w:szCs w:val="26"/>
          <w:lang w:val="vi-VN"/>
        </w:rPr>
        <w:t xml:space="preserve">   </w:t>
      </w:r>
      <w:r w:rsidRPr="0033087A">
        <w:rPr>
          <w:sz w:val="26"/>
          <w:szCs w:val="26"/>
          <w:lang w:val="vi-VN"/>
        </w:rPr>
        <w:t>Giải hệ phương trình</w:t>
      </w:r>
      <w:r w:rsidRPr="00F23EFB">
        <w:rPr>
          <w:sz w:val="26"/>
          <w:szCs w:val="26"/>
          <w:lang w:val="vi-VN"/>
        </w:rPr>
        <w:t xml:space="preserve"> và hệ phương trình sau</w:t>
      </w:r>
    </w:p>
    <w:p w:rsidR="00F050C1" w:rsidRDefault="00F050C1" w:rsidP="00F23EF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23EFB">
        <w:rPr>
          <w:sz w:val="26"/>
          <w:szCs w:val="26"/>
          <w:lang w:val="vi-VN"/>
        </w:rPr>
        <w:tab/>
      </w:r>
      <w:r w:rsidRPr="00F23EFB">
        <w:rPr>
          <w:sz w:val="26"/>
          <w:szCs w:val="26"/>
          <w:lang w:val="vi-VN"/>
        </w:rPr>
        <w:tab/>
      </w:r>
      <w:r w:rsidRPr="0033087A">
        <w:rPr>
          <w:sz w:val="26"/>
          <w:szCs w:val="26"/>
          <w:lang w:val="vi-VN"/>
        </w:rPr>
        <w:t xml:space="preserve">  </w:t>
      </w:r>
      <w:r w:rsidRPr="00F23EFB">
        <w:rPr>
          <w:position w:val="-60"/>
          <w:sz w:val="26"/>
          <w:szCs w:val="26"/>
          <w:lang w:val="vi-VN"/>
        </w:rPr>
        <w:object w:dxaOrig="2240" w:dyaOrig="1340">
          <v:shape id="_x0000_i1026" type="#_x0000_t75" style="width:106.5pt;height:66pt" o:ole="">
            <v:imagedata r:id="rId7" o:title=""/>
          </v:shape>
          <o:OLEObject Type="Embed" ProgID="Equation.DSMT4" ShapeID="_x0000_i1026" DrawAspect="Content" ObjectID="_1543696718" r:id="rId8"/>
        </w:object>
      </w:r>
    </w:p>
    <w:p w:rsidR="00F050C1" w:rsidRPr="00F23EFB" w:rsidRDefault="00F050C1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877D6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3.0</w:t>
      </w:r>
      <w:r w:rsidRPr="008877D6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 Giải các bất phương trình sau:</w:t>
      </w:r>
    </w:p>
    <w:p w:rsidR="00F050C1" w:rsidRDefault="00F050C1" w:rsidP="00F23EFB">
      <w:pPr>
        <w:pStyle w:val="ListParagraph"/>
        <w:numPr>
          <w:ilvl w:val="0"/>
          <w:numId w:val="6"/>
        </w:numPr>
        <w:ind w:left="10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position w:val="-24"/>
          <w:sz w:val="26"/>
          <w:szCs w:val="26"/>
        </w:rPr>
        <w:tab/>
      </w:r>
      <w:r w:rsidRPr="00DF437B">
        <w:rPr>
          <w:rFonts w:ascii="Times New Roman" w:hAnsi="Times New Roman"/>
          <w:position w:val="-24"/>
          <w:sz w:val="26"/>
          <w:szCs w:val="26"/>
        </w:rPr>
        <w:object w:dxaOrig="1240" w:dyaOrig="620">
          <v:shape id="_x0000_i1027" type="#_x0000_t75" style="width:62.25pt;height:30.75pt" o:ole="">
            <v:imagedata r:id="rId9" o:title=""/>
          </v:shape>
          <o:OLEObject Type="Embed" ProgID="Equation.DSMT4" ShapeID="_x0000_i1027" DrawAspect="Content" ObjectID="_1543696719" r:id="rId10"/>
        </w:object>
      </w:r>
    </w:p>
    <w:p w:rsidR="00F050C1" w:rsidRPr="008877D6" w:rsidRDefault="00F050C1" w:rsidP="00F23EFB">
      <w:pPr>
        <w:numPr>
          <w:ilvl w:val="0"/>
          <w:numId w:val="6"/>
        </w:numPr>
        <w:spacing w:before="100" w:beforeAutospacing="1" w:after="100" w:afterAutospacing="1"/>
        <w:ind w:left="1080"/>
        <w:rPr>
          <w:sz w:val="26"/>
          <w:szCs w:val="26"/>
        </w:rPr>
      </w:pPr>
      <w:r>
        <w:rPr>
          <w:position w:val="-24"/>
        </w:rPr>
        <w:tab/>
      </w:r>
      <w:r w:rsidRPr="00DF437B">
        <w:rPr>
          <w:position w:val="-24"/>
        </w:rPr>
        <w:object w:dxaOrig="2880" w:dyaOrig="720">
          <v:shape id="_x0000_i1028" type="#_x0000_t75" style="width:2in;height:34.5pt" o:ole="">
            <v:imagedata r:id="rId11" o:title=""/>
          </v:shape>
          <o:OLEObject Type="Embed" ProgID="Equation.DSMT4" ShapeID="_x0000_i1028" DrawAspect="Content" ObjectID="_1543696720" r:id="rId12"/>
        </w:object>
      </w:r>
    </w:p>
    <w:p w:rsidR="00F050C1" w:rsidRDefault="00F050C1" w:rsidP="008877D6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Câu 4: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sz w:val="26"/>
          <w:szCs w:val="26"/>
          <w:lang w:val="pt-BR"/>
        </w:rPr>
        <w:t xml:space="preserve">: Cho </w:t>
      </w:r>
      <w:r>
        <w:rPr>
          <w:sz w:val="26"/>
          <w:szCs w:val="26"/>
        </w:rPr>
        <w:t>Δ</w:t>
      </w:r>
      <w:r>
        <w:rPr>
          <w:sz w:val="26"/>
          <w:szCs w:val="26"/>
          <w:lang w:val="pt-BR"/>
        </w:rPr>
        <w:t>ABC có A ( 3; 1), B (1; 1), C( 1; 4)</w:t>
      </w:r>
    </w:p>
    <w:p w:rsidR="00F050C1" w:rsidRDefault="00F050C1" w:rsidP="00F23EFB">
      <w:pPr>
        <w:numPr>
          <w:ilvl w:val="0"/>
          <w:numId w:val="7"/>
        </w:numPr>
        <w:tabs>
          <w:tab w:val="clear" w:pos="720"/>
        </w:tabs>
        <w:spacing w:line="420" w:lineRule="atLeast"/>
        <w:ind w:left="1440"/>
        <w:jc w:val="both"/>
        <w:rPr>
          <w:sz w:val="26"/>
          <w:szCs w:val="26"/>
        </w:rPr>
      </w:pPr>
      <w:r>
        <w:rPr>
          <w:sz w:val="26"/>
          <w:szCs w:val="26"/>
        </w:rPr>
        <w:t>ΔABC là tam giác gì ?</w:t>
      </w:r>
    </w:p>
    <w:p w:rsidR="00F050C1" w:rsidRDefault="00F050C1" w:rsidP="00F23EFB">
      <w:pPr>
        <w:numPr>
          <w:ilvl w:val="0"/>
          <w:numId w:val="7"/>
        </w:numPr>
        <w:tabs>
          <w:tab w:val="clear" w:pos="720"/>
        </w:tabs>
        <w:spacing w:line="420" w:lineRule="atLeast"/>
        <w:ind w:left="144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Tìm điểm D để </w:t>
      </w:r>
      <w:r w:rsidRPr="00DF437B">
        <w:rPr>
          <w:b/>
          <w:position w:val="-10"/>
          <w:sz w:val="26"/>
          <w:szCs w:val="26"/>
        </w:rPr>
        <w:object w:dxaOrig="2200" w:dyaOrig="380">
          <v:shape id="_x0000_i1029" type="#_x0000_t75" style="width:110.25pt;height:18pt" o:ole="">
            <v:imagedata r:id="rId13" o:title=""/>
          </v:shape>
          <o:OLEObject Type="Embed" ProgID="Equation.DSMT4" ShapeID="_x0000_i1029" DrawAspect="Content" ObjectID="_1543696721" r:id="rId14"/>
        </w:object>
      </w:r>
    </w:p>
    <w:p w:rsidR="00F050C1" w:rsidRDefault="00F050C1" w:rsidP="008877D6">
      <w:pPr>
        <w:ind w:right="-360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8877D6">
        <w:rPr>
          <w:b/>
          <w:sz w:val="26"/>
          <w:szCs w:val="26"/>
          <w:lang w:val="pt-BR"/>
        </w:rPr>
        <w:t xml:space="preserve">Câu </w:t>
      </w:r>
      <w:r>
        <w:rPr>
          <w:b/>
          <w:sz w:val="26"/>
          <w:szCs w:val="26"/>
          <w:lang w:val="pt-BR"/>
        </w:rPr>
        <w:t>5: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b/>
          <w:sz w:val="26"/>
          <w:szCs w:val="26"/>
          <w:lang w:val="pt-BR"/>
        </w:rPr>
        <w:t>:</w:t>
      </w:r>
      <w:r>
        <w:rPr>
          <w:sz w:val="26"/>
          <w:szCs w:val="26"/>
          <w:lang w:val="pt-BR"/>
        </w:rPr>
        <w:t>Cho tam giac ABC có Â = 120</w:t>
      </w:r>
      <w:r>
        <w:rPr>
          <w:sz w:val="26"/>
          <w:szCs w:val="26"/>
          <w:vertAlign w:val="superscript"/>
          <w:lang w:val="pt-BR"/>
        </w:rPr>
        <w:t>0</w:t>
      </w:r>
      <w:r>
        <w:rPr>
          <w:sz w:val="26"/>
          <w:szCs w:val="26"/>
          <w:lang w:val="pt-BR"/>
        </w:rPr>
        <w:t xml:space="preserve"> , b= 8cm, c= 5cm.</w:t>
      </w:r>
    </w:p>
    <w:p w:rsidR="00F050C1" w:rsidRDefault="00F050C1" w:rsidP="00C34F81">
      <w:pPr>
        <w:spacing w:after="200" w:line="276" w:lineRule="auto"/>
        <w:ind w:left="360"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a. Tính cạnh a và các góc </w:t>
      </w:r>
      <w:r w:rsidRPr="00C34F81">
        <w:rPr>
          <w:position w:val="-12"/>
          <w:sz w:val="26"/>
          <w:szCs w:val="26"/>
          <w:lang w:val="pt-BR"/>
        </w:rPr>
        <w:object w:dxaOrig="560" w:dyaOrig="440">
          <v:shape id="_x0000_i1030" type="#_x0000_t75" style="width:27.75pt;height:21.75pt" o:ole="">
            <v:imagedata r:id="rId15" o:title=""/>
          </v:shape>
          <o:OLEObject Type="Embed" ProgID="Equation.DSMT4" ShapeID="_x0000_i1030" DrawAspect="Content" ObjectID="_1543696722" r:id="rId16"/>
        </w:object>
      </w:r>
      <w:r>
        <w:rPr>
          <w:sz w:val="26"/>
          <w:szCs w:val="26"/>
          <w:lang w:val="pt-BR"/>
        </w:rPr>
        <w:t xml:space="preserve"> của tam giác?</w:t>
      </w:r>
    </w:p>
    <w:p w:rsidR="00F050C1" w:rsidRDefault="00F050C1" w:rsidP="00F23EFB">
      <w:pPr>
        <w:spacing w:after="200" w:line="276" w:lineRule="auto"/>
        <w:ind w:right="-360" w:firstLine="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b. Tính S</w:t>
      </w:r>
      <w:r>
        <w:rPr>
          <w:sz w:val="26"/>
          <w:szCs w:val="26"/>
          <w:vertAlign w:val="subscript"/>
          <w:lang w:val="pt-BR"/>
        </w:rPr>
        <w:t>ABC</w:t>
      </w:r>
      <w:r>
        <w:rPr>
          <w:sz w:val="26"/>
          <w:szCs w:val="26"/>
          <w:lang w:val="pt-BR"/>
        </w:rPr>
        <w:t xml:space="preserve"> , h</w:t>
      </w:r>
      <w:r>
        <w:rPr>
          <w:sz w:val="26"/>
          <w:szCs w:val="26"/>
          <w:vertAlign w:val="subscript"/>
          <w:lang w:val="pt-BR"/>
        </w:rPr>
        <w:t>a</w:t>
      </w:r>
      <w:r>
        <w:rPr>
          <w:sz w:val="26"/>
          <w:szCs w:val="26"/>
          <w:lang w:val="pt-BR"/>
        </w:rPr>
        <w:t xml:space="preserve"> của tam giác ABC?</w:t>
      </w:r>
    </w:p>
    <w:p w:rsidR="00F050C1" w:rsidRPr="00632E80" w:rsidRDefault="00F050C1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F050C1" w:rsidRPr="00632E80" w:rsidRDefault="00F050C1" w:rsidP="00462998">
      <w:pPr>
        <w:jc w:val="center"/>
        <w:rPr>
          <w:lang w:val="vi-VN"/>
        </w:rPr>
      </w:pPr>
    </w:p>
    <w:p w:rsidR="00F050C1" w:rsidRPr="00632E80" w:rsidRDefault="00F050C1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F050C1" w:rsidRPr="00632E80" w:rsidRDefault="00F050C1" w:rsidP="00462998">
      <w:pPr>
        <w:jc w:val="center"/>
        <w:rPr>
          <w:lang w:val="vi-VN"/>
        </w:rPr>
      </w:pPr>
    </w:p>
    <w:p w:rsidR="00F050C1" w:rsidRPr="00632E80" w:rsidRDefault="00F050C1">
      <w:pPr>
        <w:rPr>
          <w:lang w:val="vi-VN"/>
        </w:rPr>
      </w:pPr>
    </w:p>
    <w:p w:rsidR="00F050C1" w:rsidRPr="00826464" w:rsidRDefault="00F050C1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F050C1" w:rsidRPr="00FA5483" w:rsidRDefault="00F050C1" w:rsidP="00826464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050C1" w:rsidRPr="00826464" w:rsidRDefault="00F050C1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050C1" w:rsidRPr="00632E80" w:rsidRDefault="00F050C1">
      <w:pPr>
        <w:spacing w:line="360" w:lineRule="auto"/>
        <w:ind w:firstLine="360"/>
        <w:jc w:val="both"/>
        <w:rPr>
          <w:lang w:val="vi-VN"/>
        </w:rPr>
      </w:pPr>
      <w:r w:rsidRPr="00632E80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F050C1" w:rsidRPr="003F16E6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F050C1" w:rsidRPr="003F16E6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050C1" w:rsidRPr="00632E80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050C1" w:rsidRPr="00632E80" w:rsidRDefault="00F050C1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F050C1" w:rsidRPr="003F16E6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050C1" w:rsidRPr="00632E80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050C1" w:rsidRPr="00632E80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F050C1" w:rsidRPr="003F16E6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050C1" w:rsidRPr="00632E80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050C1" w:rsidRPr="00632E80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F050C1" w:rsidRPr="003F16E6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050C1" w:rsidRPr="00632E80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F050C1" w:rsidRPr="00632E80" w:rsidRDefault="00F050C1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F050C1" w:rsidRPr="00632E80" w:rsidRDefault="00F050C1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F050C1" w:rsidRPr="00632E80" w:rsidRDefault="00F050C1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F050C1" w:rsidRPr="00632E80" w:rsidRDefault="00F050C1" w:rsidP="00D07595">
      <w:pPr>
        <w:rPr>
          <w:lang w:val="vi-VN"/>
        </w:rPr>
      </w:pPr>
    </w:p>
    <w:p w:rsidR="00F050C1" w:rsidRPr="00632E80" w:rsidRDefault="00F050C1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F050C1" w:rsidRPr="00632E80" w:rsidRDefault="00F050C1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632E80">
        <w:rPr>
          <w:b/>
          <w:color w:val="000000"/>
          <w:sz w:val="26"/>
          <w:lang w:val="vi-VN"/>
        </w:rPr>
        <w:t xml:space="preserve"> HỌC KỲ:  I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2015 – 2016</w:t>
      </w:r>
      <w:bookmarkStart w:id="0" w:name="_GoBack"/>
      <w:bookmarkEnd w:id="0"/>
    </w:p>
    <w:p w:rsidR="00F050C1" w:rsidRPr="00632E80" w:rsidRDefault="00F050C1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F050C1" w:rsidRPr="00632E80" w:rsidRDefault="00F050C1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</w:p>
    <w:p w:rsidR="00F050C1" w:rsidRPr="00632E80" w:rsidRDefault="00F050C1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</w:p>
    <w:p w:rsidR="00F050C1" w:rsidRPr="00632E80" w:rsidRDefault="00F050C1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 _________   Ngày thi:  ____ / ____ / 201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F050C1" w:rsidRPr="00632E80" w:rsidRDefault="00F050C1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Thời gian thi: ___________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F050C1" w:rsidRPr="000829FA" w:rsidRDefault="00F050C1" w:rsidP="009537BE">
      <w:pPr>
        <w:spacing w:line="276" w:lineRule="auto"/>
        <w:ind w:left="1440" w:firstLine="720"/>
        <w:rPr>
          <w:b/>
          <w:lang w:val="vi-VN"/>
        </w:rPr>
      </w:pPr>
    </w:p>
    <w:p w:rsidR="00F050C1" w:rsidRPr="000829FA" w:rsidRDefault="00F050C1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F050C1" w:rsidRPr="00134BCB" w:rsidRDefault="00F050C1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…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050C1" w:rsidRPr="00632E80" w:rsidRDefault="00F050C1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6"/>
        <w:gridCol w:w="936"/>
        <w:gridCol w:w="6678"/>
        <w:gridCol w:w="1091"/>
      </w:tblGrid>
      <w:tr w:rsidR="00F050C1" w:rsidRPr="00D07595" w:rsidTr="00326407">
        <w:trPr>
          <w:trHeight w:val="338"/>
        </w:trPr>
        <w:tc>
          <w:tcPr>
            <w:tcW w:w="866" w:type="dxa"/>
            <w:vAlign w:val="center"/>
          </w:tcPr>
          <w:p w:rsidR="00F050C1" w:rsidRPr="00D07595" w:rsidRDefault="00F050C1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936" w:type="dxa"/>
            <w:vAlign w:val="center"/>
          </w:tcPr>
          <w:p w:rsidR="00F050C1" w:rsidRPr="00D07595" w:rsidRDefault="00F050C1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78" w:type="dxa"/>
            <w:vAlign w:val="center"/>
          </w:tcPr>
          <w:p w:rsidR="00F050C1" w:rsidRPr="00D07595" w:rsidRDefault="00F050C1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1" w:type="dxa"/>
            <w:vAlign w:val="center"/>
          </w:tcPr>
          <w:p w:rsidR="00F050C1" w:rsidRPr="00D07595" w:rsidRDefault="00F050C1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F050C1" w:rsidRPr="00D07595" w:rsidTr="00326407">
        <w:trPr>
          <w:trHeight w:val="1248"/>
        </w:trPr>
        <w:tc>
          <w:tcPr>
            <w:tcW w:w="866" w:type="dxa"/>
            <w:vMerge w:val="restart"/>
          </w:tcPr>
          <w:p w:rsidR="00F050C1" w:rsidRPr="00D07595" w:rsidRDefault="00F050C1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36" w:type="dxa"/>
            <w:vMerge w:val="restart"/>
          </w:tcPr>
          <w:p w:rsidR="00F050C1" w:rsidRPr="00D07595" w:rsidRDefault="00F050C1" w:rsidP="00D07595">
            <w:pPr>
              <w:widowControl w:val="0"/>
              <w:spacing w:before="360" w:line="480" w:lineRule="auto"/>
            </w:pPr>
          </w:p>
        </w:tc>
        <w:tc>
          <w:tcPr>
            <w:tcW w:w="6678" w:type="dxa"/>
          </w:tcPr>
          <w:p w:rsidR="00F050C1" w:rsidRPr="00D07595" w:rsidRDefault="00F050C1" w:rsidP="00D07595">
            <w:pPr>
              <w:widowControl w:val="0"/>
              <w:spacing w:before="360" w:line="480" w:lineRule="auto"/>
            </w:pPr>
            <w:r>
              <w:rPr>
                <w:b/>
                <w:sz w:val="26"/>
                <w:szCs w:val="26"/>
                <w:u w:val="single"/>
              </w:rPr>
              <w:t>Câu 1</w:t>
            </w:r>
            <w:r>
              <w:rPr>
                <w:sz w:val="26"/>
                <w:szCs w:val="26"/>
              </w:rPr>
              <w:t xml:space="preserve">:  (1.0điểm)  Tìm tập xác định của hàm số </w:t>
            </w:r>
            <w:r w:rsidRPr="00DF437B">
              <w:rPr>
                <w:b/>
                <w:position w:val="-32"/>
                <w:sz w:val="26"/>
                <w:szCs w:val="26"/>
              </w:rPr>
              <w:object w:dxaOrig="1880" w:dyaOrig="760">
                <v:shape id="_x0000_i1031" type="#_x0000_t75" style="width:92.25pt;height:37.5pt" o:ole="">
                  <v:imagedata r:id="rId5" o:title=""/>
                </v:shape>
                <o:OLEObject Type="Embed" ProgID="Equation.DSMT4" ShapeID="_x0000_i1031" DrawAspect="Content" ObjectID="_1543696723" r:id="rId17"/>
              </w:object>
            </w:r>
          </w:p>
        </w:tc>
        <w:tc>
          <w:tcPr>
            <w:tcW w:w="1091" w:type="dxa"/>
          </w:tcPr>
          <w:p w:rsidR="00F050C1" w:rsidRPr="00D07595" w:rsidRDefault="00F050C1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F050C1" w:rsidRPr="00D07595" w:rsidTr="00326407">
        <w:trPr>
          <w:trHeight w:val="950"/>
        </w:trPr>
        <w:tc>
          <w:tcPr>
            <w:tcW w:w="866" w:type="dxa"/>
            <w:vMerge/>
          </w:tcPr>
          <w:p w:rsidR="00F050C1" w:rsidRPr="00D07595" w:rsidRDefault="00F050C1" w:rsidP="00D07595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  <w:vMerge/>
          </w:tcPr>
          <w:p w:rsidR="00F050C1" w:rsidRPr="00D07595" w:rsidRDefault="00F050C1" w:rsidP="00D07595">
            <w:pPr>
              <w:widowControl w:val="0"/>
              <w:spacing w:line="480" w:lineRule="auto"/>
            </w:pPr>
          </w:p>
        </w:tc>
        <w:tc>
          <w:tcPr>
            <w:tcW w:w="6678" w:type="dxa"/>
          </w:tcPr>
          <w:p w:rsidR="00F050C1" w:rsidRDefault="00F050C1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xác định khi</w:t>
            </w:r>
            <w:r>
              <w:rPr>
                <w:b/>
                <w:sz w:val="26"/>
                <w:szCs w:val="26"/>
              </w:rPr>
              <w:t xml:space="preserve"> :</w:t>
            </w:r>
            <w:r w:rsidRPr="00DF437B">
              <w:rPr>
                <w:b/>
                <w:position w:val="-50"/>
                <w:sz w:val="26"/>
                <w:szCs w:val="26"/>
              </w:rPr>
              <w:object w:dxaOrig="2220" w:dyaOrig="1120">
                <v:shape id="_x0000_i1032" type="#_x0000_t75" style="width:111pt;height:55.5pt" o:ole="">
                  <v:imagedata r:id="rId18" o:title=""/>
                </v:shape>
                <o:OLEObject Type="Embed" ProgID="Equation.DSMT4" ShapeID="_x0000_i1032" DrawAspect="Content" ObjectID="_1543696724" r:id="rId19"/>
              </w:object>
            </w:r>
          </w:p>
          <w:p w:rsidR="00F050C1" w:rsidRPr="00D07595" w:rsidRDefault="00F050C1" w:rsidP="00604908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Tập xác định D</w:t>
            </w:r>
            <w:r>
              <w:rPr>
                <w:b/>
                <w:sz w:val="26"/>
                <w:szCs w:val="26"/>
              </w:rPr>
              <w:t xml:space="preserve"> 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500" w:dyaOrig="400">
                <v:shape id="_x0000_i1033" type="#_x0000_t75" style="width:75pt;height:19.5pt" o:ole="">
                  <v:imagedata r:id="rId20" o:title=""/>
                </v:shape>
                <o:OLEObject Type="Embed" ProgID="Equation.DSMT4" ShapeID="_x0000_i1033" DrawAspect="Content" ObjectID="_1543696725" r:id="rId21"/>
              </w:object>
            </w:r>
          </w:p>
        </w:tc>
        <w:tc>
          <w:tcPr>
            <w:tcW w:w="1091" w:type="dxa"/>
          </w:tcPr>
          <w:p w:rsidR="00F050C1" w:rsidRPr="00D07595" w:rsidRDefault="00F050C1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F050C1" w:rsidRDefault="00F050C1" w:rsidP="00623170">
            <w:pPr>
              <w:widowControl w:val="0"/>
              <w:spacing w:line="276" w:lineRule="auto"/>
            </w:pPr>
            <w:r>
              <w:t>0.25</w:t>
            </w:r>
          </w:p>
          <w:p w:rsidR="00F050C1" w:rsidRDefault="00F050C1" w:rsidP="00623170">
            <w:pPr>
              <w:widowControl w:val="0"/>
              <w:spacing w:line="276" w:lineRule="auto"/>
            </w:pPr>
            <w:r>
              <w:t>0.25</w:t>
            </w:r>
          </w:p>
          <w:p w:rsidR="00F050C1" w:rsidRDefault="00F050C1" w:rsidP="00623170">
            <w:pPr>
              <w:widowControl w:val="0"/>
              <w:spacing w:line="276" w:lineRule="auto"/>
            </w:pPr>
          </w:p>
          <w:p w:rsidR="00F050C1" w:rsidRPr="00D07595" w:rsidRDefault="00F050C1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F050C1" w:rsidRPr="00D07595" w:rsidTr="00326407">
        <w:trPr>
          <w:trHeight w:val="1059"/>
        </w:trPr>
        <w:tc>
          <w:tcPr>
            <w:tcW w:w="866" w:type="dxa"/>
          </w:tcPr>
          <w:p w:rsidR="00F050C1" w:rsidRPr="00D07595" w:rsidRDefault="00F050C1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36" w:type="dxa"/>
          </w:tcPr>
          <w:p w:rsidR="00F050C1" w:rsidRPr="00D07595" w:rsidRDefault="00F050C1" w:rsidP="001D290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6678" w:type="dxa"/>
          </w:tcPr>
          <w:p w:rsidR="00F050C1" w:rsidRPr="00D07595" w:rsidRDefault="00F050C1" w:rsidP="001D2905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sz w:val="26"/>
                <w:szCs w:val="26"/>
                <w:lang w:val="vi-VN"/>
              </w:rPr>
              <w:t>Câu 2: (</w:t>
            </w:r>
            <w:r>
              <w:rPr>
                <w:b/>
                <w:sz w:val="26"/>
                <w:szCs w:val="26"/>
              </w:rPr>
              <w:t>2</w:t>
            </w:r>
            <w:r w:rsidRPr="00966594">
              <w:rPr>
                <w:b/>
                <w:sz w:val="26"/>
                <w:szCs w:val="26"/>
                <w:lang w:val="vi-VN"/>
              </w:rPr>
              <w:t>.0</w:t>
            </w:r>
            <w:r w:rsidRPr="00632E80">
              <w:rPr>
                <w:b/>
                <w:sz w:val="26"/>
                <w:szCs w:val="26"/>
                <w:lang w:val="vi-VN"/>
              </w:rPr>
              <w:t xml:space="preserve"> điểm)</w:t>
            </w:r>
            <w:r>
              <w:rPr>
                <w:b/>
                <w:sz w:val="26"/>
                <w:szCs w:val="26"/>
              </w:rPr>
              <w:t xml:space="preserve"> Giải các phương trình và hệ phương trình.</w:t>
            </w:r>
            <w:r w:rsidRPr="00966594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91" w:type="dxa"/>
          </w:tcPr>
          <w:p w:rsidR="00F050C1" w:rsidRPr="00D07595" w:rsidRDefault="00F050C1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F050C1" w:rsidRPr="00D07595" w:rsidTr="00326407">
        <w:trPr>
          <w:trHeight w:val="2888"/>
        </w:trPr>
        <w:tc>
          <w:tcPr>
            <w:tcW w:w="866" w:type="dxa"/>
            <w:vMerge w:val="restart"/>
          </w:tcPr>
          <w:p w:rsidR="00F050C1" w:rsidRPr="00D07595" w:rsidRDefault="00F050C1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F050C1" w:rsidRPr="009537BE" w:rsidRDefault="00F050C1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678" w:type="dxa"/>
          </w:tcPr>
          <w:p w:rsidR="00F050C1" w:rsidRDefault="00F050C1" w:rsidP="00FA5A8C">
            <w:pPr>
              <w:rPr>
                <w:sz w:val="26"/>
                <w:szCs w:val="26"/>
              </w:rPr>
            </w:pPr>
            <w:r w:rsidRPr="001D2905">
              <w:rPr>
                <w:position w:val="-36"/>
                <w:sz w:val="26"/>
                <w:szCs w:val="26"/>
                <w:lang w:val="vi-VN"/>
              </w:rPr>
              <w:object w:dxaOrig="1820" w:dyaOrig="859">
                <v:shape id="_x0000_i1034" type="#_x0000_t75" style="width:85.5pt;height:42.75pt" o:ole="">
                  <v:imagedata r:id="rId22" o:title=""/>
                </v:shape>
                <o:OLEObject Type="Embed" ProgID="Equation.DSMT4" ShapeID="_x0000_i1034" DrawAspect="Content" ObjectID="_1543696726" r:id="rId23"/>
              </w:object>
            </w:r>
          </w:p>
          <w:p w:rsidR="00F050C1" w:rsidRDefault="00F050C1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định thức :</w:t>
            </w:r>
            <w:r w:rsidRPr="00DF437B">
              <w:rPr>
                <w:position w:val="-36"/>
                <w:sz w:val="26"/>
                <w:szCs w:val="26"/>
              </w:rPr>
              <w:object w:dxaOrig="3860" w:dyaOrig="860">
                <v:shape id="_x0000_i1035" type="#_x0000_t75" style="width:191.25pt;height:42.75pt" o:ole="">
                  <v:imagedata r:id="rId24" o:title=""/>
                </v:shape>
                <o:OLEObject Type="Embed" ProgID="Equation.DSMT4" ShapeID="_x0000_i1035" DrawAspect="Content" ObjectID="_1543696727" r:id="rId25"/>
              </w:object>
            </w:r>
          </w:p>
          <w:p w:rsidR="00F050C1" w:rsidRDefault="00F050C1" w:rsidP="00FA5A8C">
            <w:pPr>
              <w:rPr>
                <w:position w:val="-36"/>
                <w:sz w:val="26"/>
                <w:szCs w:val="26"/>
              </w:rPr>
            </w:pPr>
            <w:r w:rsidRPr="00DF437B">
              <w:rPr>
                <w:position w:val="-80"/>
                <w:sz w:val="26"/>
                <w:szCs w:val="26"/>
              </w:rPr>
              <w:object w:dxaOrig="3500" w:dyaOrig="1740">
                <v:shape id="_x0000_i1036" type="#_x0000_t75" style="width:173.25pt;height:86.25pt" o:ole="">
                  <v:imagedata r:id="rId26" o:title=""/>
                </v:shape>
                <o:OLEObject Type="Embed" ProgID="Equation.DSMT4" ShapeID="_x0000_i1036" DrawAspect="Content" ObjectID="_1543696728" r:id="rId27"/>
              </w:object>
            </w:r>
          </w:p>
          <w:p w:rsidR="00F050C1" w:rsidRDefault="00F050C1" w:rsidP="00FA5A8C">
            <w:pPr>
              <w:ind w:left="360"/>
              <w:rPr>
                <w:sz w:val="26"/>
                <w:szCs w:val="26"/>
              </w:rPr>
            </w:pPr>
            <w:r w:rsidRPr="00DF437B">
              <w:rPr>
                <w:position w:val="-6"/>
                <w:sz w:val="26"/>
                <w:szCs w:val="26"/>
              </w:rPr>
              <w:object w:dxaOrig="1060" w:dyaOrig="300">
                <v:shape id="_x0000_i1037" type="#_x0000_t75" style="width:52.5pt;height:15pt" o:ole="">
                  <v:imagedata r:id="rId28" o:title=""/>
                </v:shape>
                <o:OLEObject Type="Embed" ProgID="Equation.DSMT4" ShapeID="_x0000_i1037" DrawAspect="Content" ObjectID="_1543696729" r:id="rId29"/>
              </w:object>
            </w:r>
            <w:r>
              <w:rPr>
                <w:sz w:val="26"/>
                <w:szCs w:val="26"/>
              </w:rPr>
              <w:t xml:space="preserve">  Hệ có nghiệm duy nhất</w:t>
            </w:r>
          </w:p>
          <w:p w:rsidR="00F050C1" w:rsidRDefault="00F050C1" w:rsidP="00FA5A8C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68"/>
                <w:sz w:val="26"/>
                <w:szCs w:val="26"/>
              </w:rPr>
              <w:object w:dxaOrig="2060" w:dyaOrig="1500">
                <v:shape id="_x0000_i1038" type="#_x0000_t75" style="width:102pt;height:75pt" o:ole="">
                  <v:imagedata r:id="rId30" o:title=""/>
                </v:shape>
                <o:OLEObject Type="Embed" ProgID="Equation.DSMT4" ShapeID="_x0000_i1038" DrawAspect="Content" ObjectID="_1543696730" r:id="rId31"/>
              </w:object>
            </w:r>
          </w:p>
          <w:p w:rsidR="00F050C1" w:rsidRPr="00FA5A8C" w:rsidRDefault="00F050C1" w:rsidP="00FA5A8C">
            <w:pPr>
              <w:widowControl w:val="0"/>
              <w:spacing w:line="480" w:lineRule="auto"/>
            </w:pPr>
          </w:p>
        </w:tc>
        <w:tc>
          <w:tcPr>
            <w:tcW w:w="1091" w:type="dxa"/>
          </w:tcPr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  <w:r>
              <w:t>0.25</w:t>
            </w:r>
          </w:p>
          <w:p w:rsidR="00F050C1" w:rsidRDefault="00F050C1" w:rsidP="00A92A20">
            <w:pPr>
              <w:widowControl w:val="0"/>
              <w:spacing w:line="276" w:lineRule="auto"/>
            </w:pPr>
          </w:p>
          <w:p w:rsidR="00F050C1" w:rsidRDefault="00F050C1" w:rsidP="00A92A20">
            <w:pPr>
              <w:widowControl w:val="0"/>
              <w:spacing w:line="276" w:lineRule="auto"/>
            </w:pPr>
          </w:p>
          <w:p w:rsidR="00F050C1" w:rsidRDefault="00F050C1" w:rsidP="00A92A20">
            <w:pPr>
              <w:widowControl w:val="0"/>
              <w:spacing w:line="276" w:lineRule="auto"/>
            </w:pPr>
            <w:r>
              <w:t>0.25</w:t>
            </w:r>
          </w:p>
          <w:p w:rsidR="00F050C1" w:rsidRDefault="00F050C1" w:rsidP="00A92A20">
            <w:pPr>
              <w:widowControl w:val="0"/>
              <w:spacing w:line="276" w:lineRule="auto"/>
            </w:pPr>
          </w:p>
          <w:p w:rsidR="00F050C1" w:rsidRDefault="00F050C1" w:rsidP="00A92A20">
            <w:pPr>
              <w:widowControl w:val="0"/>
              <w:spacing w:line="276" w:lineRule="auto"/>
            </w:pPr>
          </w:p>
          <w:p w:rsidR="00F050C1" w:rsidRDefault="00F050C1" w:rsidP="00A92A20">
            <w:pPr>
              <w:widowControl w:val="0"/>
              <w:spacing w:line="276" w:lineRule="auto"/>
            </w:pPr>
          </w:p>
          <w:p w:rsidR="00F050C1" w:rsidRDefault="00F050C1" w:rsidP="00A92A20">
            <w:pPr>
              <w:widowControl w:val="0"/>
              <w:spacing w:line="276" w:lineRule="auto"/>
            </w:pPr>
          </w:p>
          <w:p w:rsidR="00F050C1" w:rsidRDefault="00F050C1" w:rsidP="00A92A20">
            <w:pPr>
              <w:widowControl w:val="0"/>
              <w:spacing w:line="276" w:lineRule="auto"/>
            </w:pPr>
          </w:p>
          <w:p w:rsidR="00F050C1" w:rsidRPr="00D07595" w:rsidRDefault="00F050C1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F050C1" w:rsidRPr="00D07595" w:rsidTr="00326407">
        <w:trPr>
          <w:trHeight w:val="2887"/>
        </w:trPr>
        <w:tc>
          <w:tcPr>
            <w:tcW w:w="866" w:type="dxa"/>
            <w:vMerge/>
          </w:tcPr>
          <w:p w:rsidR="00F050C1" w:rsidRPr="00D07595" w:rsidRDefault="00F050C1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F050C1" w:rsidRPr="00A92A20" w:rsidRDefault="00F050C1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678" w:type="dxa"/>
          </w:tcPr>
          <w:p w:rsidR="00F050C1" w:rsidRDefault="00F050C1" w:rsidP="00FA5A8C">
            <w:pPr>
              <w:rPr>
                <w:position w:val="-36"/>
                <w:sz w:val="26"/>
                <w:szCs w:val="26"/>
                <w:lang w:val="vi-VN"/>
              </w:rPr>
            </w:pPr>
            <w:r w:rsidRPr="00D979F1">
              <w:rPr>
                <w:position w:val="-12"/>
                <w:sz w:val="26"/>
                <w:szCs w:val="26"/>
                <w:lang w:val="vi-VN"/>
              </w:rPr>
              <w:object w:dxaOrig="2020" w:dyaOrig="440">
                <v:shape id="_x0000_i1039" type="#_x0000_t75" style="width:96pt;height:21.75pt" o:ole="">
                  <v:imagedata r:id="rId32" o:title=""/>
                </v:shape>
                <o:OLEObject Type="Embed" ProgID="Equation.DSMT4" ShapeID="_x0000_i1039" DrawAspect="Content" ObjectID="_1543696731" r:id="rId33"/>
              </w:object>
            </w:r>
          </w:p>
          <w:p w:rsidR="00F050C1" w:rsidRDefault="00F050C1" w:rsidP="00D979F1">
            <w:pPr>
              <w:rPr>
                <w:position w:val="-162"/>
                <w:sz w:val="26"/>
                <w:szCs w:val="26"/>
              </w:rPr>
            </w:pPr>
            <w:r w:rsidRPr="00DF437B">
              <w:rPr>
                <w:position w:val="-162"/>
                <w:sz w:val="26"/>
                <w:szCs w:val="26"/>
              </w:rPr>
              <w:object w:dxaOrig="2880" w:dyaOrig="3360">
                <v:shape id="_x0000_i1040" type="#_x0000_t75" style="width:142.5pt;height:168pt" o:ole="">
                  <v:imagedata r:id="rId34" o:title=""/>
                </v:shape>
                <o:OLEObject Type="Embed" ProgID="Equation.DSMT4" ShapeID="_x0000_i1040" DrawAspect="Content" ObjectID="_1543696732" r:id="rId35"/>
              </w:object>
            </w:r>
          </w:p>
          <w:p w:rsidR="00F050C1" w:rsidRDefault="00F050C1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>Vậy S= {3}</w:t>
            </w:r>
          </w:p>
          <w:p w:rsidR="00F050C1" w:rsidRPr="00D979F1" w:rsidRDefault="00F050C1" w:rsidP="00D979F1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  <w:r>
              <w:t>0.75</w:t>
            </w: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</w:p>
          <w:p w:rsidR="00F050C1" w:rsidRDefault="00F050C1" w:rsidP="006B6936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F050C1" w:rsidRPr="00D07595" w:rsidTr="00326407">
        <w:trPr>
          <w:trHeight w:val="589"/>
        </w:trPr>
        <w:tc>
          <w:tcPr>
            <w:tcW w:w="866" w:type="dxa"/>
            <w:vMerge w:val="restart"/>
          </w:tcPr>
          <w:p w:rsidR="00F050C1" w:rsidRPr="00D07595" w:rsidRDefault="00F050C1" w:rsidP="00D07595">
            <w:pPr>
              <w:widowControl w:val="0"/>
              <w:spacing w:line="480" w:lineRule="auto"/>
            </w:pPr>
            <w:r>
              <w:t>3.0</w:t>
            </w:r>
          </w:p>
        </w:tc>
        <w:tc>
          <w:tcPr>
            <w:tcW w:w="936" w:type="dxa"/>
          </w:tcPr>
          <w:p w:rsidR="00F050C1" w:rsidRPr="00D07595" w:rsidRDefault="00F050C1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F050C1" w:rsidRPr="00D979F1" w:rsidRDefault="00F050C1" w:rsidP="00D979F1">
            <w:pPr>
              <w:rPr>
                <w:b/>
              </w:rPr>
            </w:pPr>
            <w:r>
              <w:rPr>
                <w:b/>
              </w:rPr>
              <w:t>Giải các bất phương trình sau:</w:t>
            </w:r>
          </w:p>
        </w:tc>
        <w:tc>
          <w:tcPr>
            <w:tcW w:w="1091" w:type="dxa"/>
          </w:tcPr>
          <w:p w:rsidR="00F050C1" w:rsidRPr="00D07595" w:rsidRDefault="00F050C1" w:rsidP="00D07595">
            <w:pPr>
              <w:widowControl w:val="0"/>
              <w:spacing w:line="480" w:lineRule="auto"/>
            </w:pPr>
            <w:r>
              <w:t>3.0</w:t>
            </w:r>
          </w:p>
        </w:tc>
      </w:tr>
      <w:tr w:rsidR="00F050C1" w:rsidRPr="00D07595" w:rsidTr="00944FBA">
        <w:trPr>
          <w:trHeight w:val="2760"/>
        </w:trPr>
        <w:tc>
          <w:tcPr>
            <w:tcW w:w="866" w:type="dxa"/>
            <w:vMerge/>
          </w:tcPr>
          <w:p w:rsidR="00F050C1" w:rsidRDefault="00F050C1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F050C1" w:rsidRPr="00D979F1" w:rsidRDefault="00F050C1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678" w:type="dxa"/>
          </w:tcPr>
          <w:p w:rsidR="00F050C1" w:rsidRDefault="00F050C1" w:rsidP="00D979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DF437B">
              <w:rPr>
                <w:position w:val="-24"/>
                <w:sz w:val="26"/>
                <w:szCs w:val="26"/>
              </w:rPr>
              <w:object w:dxaOrig="1240" w:dyaOrig="620">
                <v:shape id="_x0000_i1041" type="#_x0000_t75" style="width:62.25pt;height:30.75pt" o:ole="">
                  <v:imagedata r:id="rId36" o:title=""/>
                </v:shape>
                <o:OLEObject Type="Embed" ProgID="Equation.DSMT4" ShapeID="_x0000_i1041" DrawAspect="Content" ObjectID="_1543696733" r:id="rId37"/>
              </w:object>
            </w:r>
          </w:p>
          <w:p w:rsidR="00F050C1" w:rsidRDefault="00F050C1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4"/>
                <w:sz w:val="26"/>
                <w:szCs w:val="26"/>
              </w:rPr>
              <w:object w:dxaOrig="5560" w:dyaOrig="660">
                <v:shape id="_x0000_i1042" type="#_x0000_t75" style="width:275.25pt;height:33pt" o:ole="">
                  <v:imagedata r:id="rId38" o:title=""/>
                </v:shape>
                <o:OLEObject Type="Embed" ProgID="Equation.DSMT4" ShapeID="_x0000_i1042" DrawAspect="Content" ObjectID="_1543696734" r:id="rId39"/>
              </w:object>
            </w:r>
          </w:p>
          <w:p w:rsidR="00F050C1" w:rsidRDefault="00F050C1" w:rsidP="00D979F1">
            <w:pPr>
              <w:rPr>
                <w:position w:val="-24"/>
                <w:sz w:val="26"/>
                <w:szCs w:val="26"/>
              </w:rPr>
            </w:pPr>
          </w:p>
          <w:tbl>
            <w:tblPr>
              <w:tblpPr w:leftFromText="180" w:rightFromText="180" w:vertAnchor="page" w:horzAnchor="margin" w:tblpY="239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38"/>
              <w:gridCol w:w="1808"/>
              <w:gridCol w:w="1602"/>
              <w:gridCol w:w="2004"/>
            </w:tblGrid>
            <w:tr w:rsidR="00F050C1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Default="00F050C1" w:rsidP="00D979F1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softHyphen/>
                  </w:r>
                  <w:r>
                    <w:rPr>
                      <w:i/>
                      <w:position w:val="-50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A77803" w:rsidRDefault="00F050C1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rFonts w:ascii="Calibri" w:hAnsi="Calibri"/>
                      <w:position w:val="-4"/>
                      <w:sz w:val="20"/>
                      <w:szCs w:val="20"/>
                    </w:rPr>
                    <w:object w:dxaOrig="380" w:dyaOrig="200">
                      <v:shape id="_x0000_i1043" type="#_x0000_t75" style="width:18.75pt;height:9.75pt" o:ole="">
                        <v:imagedata r:id="rId40" o:title=""/>
                      </v:shape>
                      <o:OLEObject Type="Embed" ProgID="Equation.DSMT4" ShapeID="_x0000_i1043" DrawAspect="Content" ObjectID="_1543696735" r:id="rId41"/>
                    </w:objec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 xml:space="preserve">                   2</w:t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  <w:t xml:space="preserve">           </w:t>
                  </w:r>
                  <w:r w:rsidRPr="00A77803">
                    <w:rPr>
                      <w:sz w:val="20"/>
                      <w:szCs w:val="20"/>
                    </w:rPr>
                    <w:t>3</w: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 xml:space="preserve">               </w: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 w:rsidRPr="00A77803">
                    <w:rPr>
                      <w:rFonts w:ascii="Calibri" w:hAnsi="Calibri"/>
                      <w:position w:val="-4"/>
                      <w:sz w:val="20"/>
                      <w:szCs w:val="20"/>
                    </w:rPr>
                    <w:object w:dxaOrig="380" w:dyaOrig="200">
                      <v:shape id="_x0000_i1044" type="#_x0000_t75" style="width:18.75pt;height:9.75pt" o:ole="">
                        <v:imagedata r:id="rId40" o:title=""/>
                      </v:shape>
                      <o:OLEObject Type="Embed" ProgID="Equation.DSMT4" ShapeID="_x0000_i1044" DrawAspect="Content" ObjectID="_1543696736" r:id="rId42"/>
                    </w:object>
                  </w:r>
                </w:p>
              </w:tc>
            </w:tr>
            <w:tr w:rsidR="00F050C1" w:rsidTr="005565B7">
              <w:trPr>
                <w:trHeight w:val="500"/>
              </w:trPr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50C1" w:rsidRDefault="00F050C1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739" w:dyaOrig="280">
                      <v:shape id="_x0000_i1045" type="#_x0000_t75" style="width:36.75pt;height:14.25pt" o:ole="">
                        <v:imagedata r:id="rId43" o:title=""/>
                      </v:shape>
                      <o:OLEObject Type="Embed" ProgID="Equation.DSMT4" ShapeID="_x0000_i1045" DrawAspect="Content" ObjectID="_1543696737" r:id="rId44"/>
                    </w:object>
                  </w:r>
                </w:p>
              </w:tc>
              <w:tc>
                <w:tcPr>
                  <w:tcW w:w="35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A77803" w:rsidRDefault="00F050C1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 -                0             +</w:t>
                  </w:r>
                </w:p>
              </w:tc>
              <w:tc>
                <w:tcPr>
                  <w:tcW w:w="2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A77803" w:rsidRDefault="00F050C1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+</w:t>
                  </w:r>
                </w:p>
              </w:tc>
            </w:tr>
            <w:tr w:rsidR="00F050C1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50C1" w:rsidRDefault="00F050C1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19" w:dyaOrig="280">
                      <v:shape id="_x0000_i1046" type="#_x0000_t75" style="width:26.25pt;height:14.25pt" o:ole="">
                        <v:imagedata r:id="rId45" o:title=""/>
                      </v:shape>
                      <o:OLEObject Type="Embed" ProgID="Equation.DSMT4" ShapeID="_x0000_i1046" DrawAspect="Content" ObjectID="_1543696738" r:id="rId46"/>
                    </w:objec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A77803" w:rsidRDefault="00F050C1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-</w:t>
                  </w:r>
                </w:p>
              </w:tc>
              <w:tc>
                <w:tcPr>
                  <w:tcW w:w="37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A77803" w:rsidRDefault="00F050C1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-                 0               +</w:t>
                  </w:r>
                </w:p>
              </w:tc>
            </w:tr>
            <w:tr w:rsidR="00F050C1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Default="00F050C1" w:rsidP="00D979F1">
                  <w:pPr>
                    <w:rPr>
                      <w:i/>
                      <w:position w:val="-50"/>
                      <w:sz w:val="26"/>
                      <w:szCs w:val="26"/>
                    </w:rPr>
                  </w:pPr>
                  <w:r>
                    <w:rPr>
                      <w:i/>
                      <w:position w:val="-50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A77803" w:rsidRDefault="00F050C1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 +                0              -               0              +</w:t>
                  </w:r>
                </w:p>
              </w:tc>
            </w:tr>
          </w:tbl>
          <w:p w:rsidR="00F050C1" w:rsidRDefault="00F050C1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6"/>
                <w:sz w:val="26"/>
                <w:szCs w:val="26"/>
              </w:rPr>
              <w:object w:dxaOrig="2019" w:dyaOrig="640">
                <v:shape id="_x0000_i1047" type="#_x0000_t75" style="width:101.25pt;height:31.5pt" o:ole="">
                  <v:imagedata r:id="rId47" o:title=""/>
                </v:shape>
                <o:OLEObject Type="Embed" ProgID="Equation.DSMT4" ShapeID="_x0000_i1047" DrawAspect="Content" ObjectID="_1543696739" r:id="rId48"/>
              </w:object>
            </w:r>
          </w:p>
          <w:p w:rsidR="00F050C1" w:rsidRDefault="00F050C1" w:rsidP="00D979F1">
            <w:pPr>
              <w:rPr>
                <w:sz w:val="26"/>
                <w:szCs w:val="26"/>
              </w:rPr>
            </w:pPr>
          </w:p>
          <w:p w:rsidR="00F050C1" w:rsidRDefault="00F050C1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701" w:dyaOrig="400">
                <v:shape id="_x0000_i1048" type="#_x0000_t75" style="width:82.5pt;height:19.5pt" o:ole="">
                  <v:imagedata r:id="rId49" o:title=""/>
                </v:shape>
                <o:OLEObject Type="Embed" ProgID="Equation.DSMT4" ShapeID="_x0000_i1048" DrawAspect="Content" ObjectID="_1543696740" r:id="rId50"/>
              </w:object>
            </w:r>
          </w:p>
          <w:p w:rsidR="00F050C1" w:rsidRDefault="00F050C1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</w:p>
          <w:p w:rsidR="00F050C1" w:rsidRPr="008877D6" w:rsidRDefault="00F050C1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F050C1" w:rsidRDefault="00F050C1" w:rsidP="00D07595">
            <w:pPr>
              <w:widowControl w:val="0"/>
              <w:spacing w:line="480" w:lineRule="auto"/>
            </w:pPr>
          </w:p>
          <w:p w:rsidR="00F050C1" w:rsidRDefault="00F050C1" w:rsidP="00D07595">
            <w:pPr>
              <w:widowControl w:val="0"/>
              <w:spacing w:line="480" w:lineRule="auto"/>
            </w:pPr>
            <w:r>
              <w:t>0.5</w:t>
            </w:r>
          </w:p>
          <w:p w:rsidR="00F050C1" w:rsidRDefault="00F050C1" w:rsidP="00D07595">
            <w:pPr>
              <w:widowControl w:val="0"/>
              <w:spacing w:line="480" w:lineRule="auto"/>
            </w:pPr>
          </w:p>
          <w:p w:rsidR="00F050C1" w:rsidRDefault="00F050C1" w:rsidP="00D07595">
            <w:pPr>
              <w:widowControl w:val="0"/>
              <w:spacing w:line="480" w:lineRule="auto"/>
            </w:pPr>
          </w:p>
          <w:p w:rsidR="00F050C1" w:rsidRDefault="00F050C1" w:rsidP="00D07595">
            <w:pPr>
              <w:widowControl w:val="0"/>
              <w:spacing w:line="480" w:lineRule="auto"/>
            </w:pPr>
          </w:p>
          <w:p w:rsidR="00F050C1" w:rsidRDefault="00F050C1" w:rsidP="00D07595">
            <w:pPr>
              <w:widowControl w:val="0"/>
              <w:spacing w:line="480" w:lineRule="auto"/>
            </w:pPr>
            <w:r>
              <w:t>0.75</w:t>
            </w:r>
          </w:p>
          <w:p w:rsidR="00F050C1" w:rsidRDefault="00F050C1" w:rsidP="00D07595">
            <w:pPr>
              <w:widowControl w:val="0"/>
              <w:spacing w:line="480" w:lineRule="auto"/>
            </w:pPr>
          </w:p>
          <w:p w:rsidR="00F050C1" w:rsidRDefault="00F050C1" w:rsidP="00D07595">
            <w:pPr>
              <w:widowControl w:val="0"/>
              <w:spacing w:line="480" w:lineRule="auto"/>
            </w:pPr>
          </w:p>
          <w:p w:rsidR="00F050C1" w:rsidRDefault="00F050C1" w:rsidP="00D07595">
            <w:pPr>
              <w:widowControl w:val="0"/>
              <w:spacing w:line="480" w:lineRule="auto"/>
            </w:pPr>
          </w:p>
          <w:p w:rsidR="00F050C1" w:rsidRDefault="00F050C1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F050C1" w:rsidRPr="00D07595" w:rsidTr="00944FBA">
        <w:trPr>
          <w:trHeight w:val="2760"/>
        </w:trPr>
        <w:tc>
          <w:tcPr>
            <w:tcW w:w="866" w:type="dxa"/>
            <w:vMerge/>
          </w:tcPr>
          <w:p w:rsidR="00F050C1" w:rsidRDefault="00F050C1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F050C1" w:rsidRDefault="00F050C1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78" w:type="dxa"/>
          </w:tcPr>
          <w:p w:rsidR="00F050C1" w:rsidRDefault="00F050C1" w:rsidP="00EC590C">
            <w:pPr>
              <w:rPr>
                <w:rFonts w:ascii="Calibri" w:hAnsi="Calibri"/>
              </w:rPr>
            </w:pPr>
            <w:r w:rsidRPr="00DF437B">
              <w:rPr>
                <w:rFonts w:ascii="Calibri" w:hAnsi="Calibri"/>
                <w:position w:val="-24"/>
                <w:sz w:val="22"/>
                <w:szCs w:val="22"/>
              </w:rPr>
              <w:object w:dxaOrig="2880" w:dyaOrig="720">
                <v:shape id="_x0000_i1049" type="#_x0000_t75" style="width:2in;height:36pt" o:ole="">
                  <v:imagedata r:id="rId51" o:title=""/>
                </v:shape>
                <o:OLEObject Type="Embed" ProgID="Equation.DSMT4" ShapeID="_x0000_i1049" DrawAspect="Content" ObjectID="_1543696741" r:id="rId52"/>
              </w:object>
            </w:r>
          </w:p>
          <w:tbl>
            <w:tblPr>
              <w:tblpPr w:leftFromText="180" w:rightFromText="180" w:vertAnchor="page" w:horzAnchor="margin" w:tblpY="29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14"/>
              <w:gridCol w:w="5138"/>
            </w:tblGrid>
            <w:tr w:rsidR="00F050C1" w:rsidTr="003F16E6"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B3475" w:rsidRDefault="00F050C1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softHyphen/>
                  </w:r>
                  <w:r w:rsidRPr="003B3475">
                    <w:rPr>
                      <w:i/>
                      <w:position w:val="-5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B3475" w:rsidRDefault="00F050C1" w:rsidP="00EC590C">
                  <w:pPr>
                    <w:ind w:right="-46"/>
                    <w:rPr>
                      <w:position w:val="-50"/>
                      <w:sz w:val="18"/>
                      <w:szCs w:val="18"/>
                    </w:rPr>
                  </w:pP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0" type="#_x0000_t75" style="width:18.75pt;height:9.75pt" o:ole="">
                        <v:imagedata r:id="rId40" o:title=""/>
                      </v:shape>
                      <o:OLEObject Type="Embed" ProgID="Equation.DSMT4" ShapeID="_x0000_i1050" DrawAspect="Content" ObjectID="_1543696742" r:id="rId53"/>
                    </w:objec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sz w:val="20"/>
                      <w:szCs w:val="20"/>
                    </w:rPr>
                    <w:t xml:space="preserve">      1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2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3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   4</w:t>
                  </w:r>
                  <w:r>
                    <w:rPr>
                      <w:sz w:val="18"/>
                      <w:szCs w:val="18"/>
                    </w:rPr>
                    <w:t xml:space="preserve">            </w: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1" type="#_x0000_t75" style="width:18.75pt;height:9.75pt" o:ole="">
                        <v:imagedata r:id="rId40" o:title=""/>
                      </v:shape>
                      <o:OLEObject Type="Embed" ProgID="Equation.DSMT4" ShapeID="_x0000_i1051" DrawAspect="Content" ObjectID="_1543696743" r:id="rId54"/>
                    </w:object>
                  </w:r>
                </w:p>
              </w:tc>
            </w:tr>
            <w:tr w:rsidR="00F050C1" w:rsidTr="003F16E6">
              <w:trPr>
                <w:trHeight w:val="500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50C1" w:rsidRPr="003B3475" w:rsidRDefault="00F050C1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080" w:dyaOrig="320">
                      <v:shape id="_x0000_i1052" type="#_x0000_t75" style="width:54pt;height:15.75pt" o:ole="">
                        <v:imagedata r:id="rId55" o:title=""/>
                      </v:shape>
                      <o:OLEObject Type="Embed" ProgID="Equation.DSMT4" ShapeID="_x0000_i1052" DrawAspect="Content" ObjectID="_1543696744" r:id="rId56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F16E6" w:rsidRDefault="00F050C1" w:rsidP="00EC590C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 +  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0         -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 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|     -        0         +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|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      +</w:t>
                  </w:r>
                </w:p>
              </w:tc>
            </w:tr>
            <w:tr w:rsidR="00F050C1" w:rsidTr="003F16E6"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50C1" w:rsidRPr="003B3475" w:rsidRDefault="00F050C1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100" w:dyaOrig="320">
                      <v:shape id="_x0000_i1053" type="#_x0000_t75" style="width:54.75pt;height:15.75pt" o:ole="">
                        <v:imagedata r:id="rId57" o:title=""/>
                      </v:shape>
                      <o:OLEObject Type="Embed" ProgID="Equation.DSMT4" ShapeID="_x0000_i1053" DrawAspect="Content" ObjectID="_1543696745" r:id="rId58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B3475" w:rsidRDefault="00F050C1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   |         +     0      +     |      +        |        +</w:t>
                  </w:r>
                </w:p>
              </w:tc>
            </w:tr>
            <w:tr w:rsidR="00F050C1" w:rsidTr="003F16E6">
              <w:trPr>
                <w:trHeight w:val="279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B3475" w:rsidRDefault="00F050C1" w:rsidP="00EC590C">
                  <w:pPr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19" w:dyaOrig="280">
                      <v:shape id="_x0000_i1054" type="#_x0000_t75" style="width:26.25pt;height:14.25pt" o:ole="">
                        <v:imagedata r:id="rId59" o:title=""/>
                      </v:shape>
                      <o:OLEObject Type="Embed" ProgID="Equation.DSMT4" ShapeID="_x0000_i1054" DrawAspect="Content" ObjectID="_1543696746" r:id="rId60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B3475" w:rsidRDefault="00F050C1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   |        +      |    +         |    +          0           -</w:t>
                  </w:r>
                </w:p>
              </w:tc>
            </w:tr>
            <w:tr w:rsidR="00F050C1" w:rsidTr="003F16E6">
              <w:trPr>
                <w:trHeight w:val="278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B3475" w:rsidRDefault="00F050C1" w:rsidP="00EC590C">
                  <w:pPr>
                    <w:rPr>
                      <w:rFonts w:ascii="Calibri" w:hAnsi="Calibri"/>
                      <w:i/>
                    </w:rPr>
                  </w:pPr>
                  <w:r w:rsidRPr="003B3475">
                    <w:rPr>
                      <w:i/>
                      <w:sz w:val="22"/>
                      <w:szCs w:val="22"/>
                    </w:rPr>
                    <w:t>F(x)</w: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0C1" w:rsidRPr="003B3475" w:rsidRDefault="00F050C1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+         0       -       0     -       0    +        ||        -</w:t>
                  </w:r>
                </w:p>
              </w:tc>
            </w:tr>
          </w:tbl>
          <w:p w:rsidR="00F050C1" w:rsidRDefault="00F050C1" w:rsidP="00EC59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42"/>
                <w:sz w:val="26"/>
                <w:szCs w:val="26"/>
              </w:rPr>
              <w:object w:dxaOrig="2439" w:dyaOrig="1439">
                <v:shape id="_x0000_i1055" type="#_x0000_t75" style="width:122.25pt;height:71.25pt" o:ole="">
                  <v:imagedata r:id="rId61" o:title=""/>
                </v:shape>
                <o:OLEObject Type="Embed" ProgID="Equation.DSMT4" ShapeID="_x0000_i1055" DrawAspect="Content" ObjectID="_1543696747" r:id="rId62"/>
              </w:object>
            </w:r>
          </w:p>
          <w:p w:rsidR="00F050C1" w:rsidRDefault="00F050C1" w:rsidP="00EC590C">
            <w:pPr>
              <w:rPr>
                <w:sz w:val="26"/>
                <w:szCs w:val="26"/>
              </w:rPr>
            </w:pPr>
          </w:p>
          <w:p w:rsidR="00F050C1" w:rsidRDefault="00F050C1" w:rsidP="00EC590C">
            <w:pPr>
              <w:jc w:val="center"/>
              <w:rPr>
                <w:sz w:val="26"/>
                <w:szCs w:val="26"/>
              </w:rPr>
            </w:pPr>
          </w:p>
          <w:p w:rsidR="00F050C1" w:rsidRDefault="00F050C1" w:rsidP="00EC590C">
            <w:pPr>
              <w:jc w:val="center"/>
              <w:rPr>
                <w:sz w:val="26"/>
                <w:szCs w:val="26"/>
              </w:rPr>
            </w:pPr>
          </w:p>
          <w:p w:rsidR="00F050C1" w:rsidRDefault="00F050C1" w:rsidP="00EC590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2240" w:dyaOrig="400">
                <v:shape id="_x0000_i1056" type="#_x0000_t75" style="width:111pt;height:19.5pt" o:ole="">
                  <v:imagedata r:id="rId63" o:title=""/>
                </v:shape>
                <o:OLEObject Type="Embed" ProgID="Equation.DSMT4" ShapeID="_x0000_i1056" DrawAspect="Content" ObjectID="_1543696748" r:id="rId64"/>
              </w:object>
            </w:r>
          </w:p>
        </w:tc>
        <w:tc>
          <w:tcPr>
            <w:tcW w:w="1091" w:type="dxa"/>
          </w:tcPr>
          <w:p w:rsidR="00F050C1" w:rsidRDefault="00F050C1" w:rsidP="00D07595">
            <w:pPr>
              <w:widowControl w:val="0"/>
              <w:spacing w:line="480" w:lineRule="auto"/>
            </w:pPr>
          </w:p>
        </w:tc>
      </w:tr>
      <w:tr w:rsidR="00F050C1" w:rsidRPr="00D07595" w:rsidTr="00326407">
        <w:trPr>
          <w:trHeight w:val="338"/>
        </w:trPr>
        <w:tc>
          <w:tcPr>
            <w:tcW w:w="866" w:type="dxa"/>
            <w:vAlign w:val="center"/>
          </w:tcPr>
          <w:p w:rsidR="00F050C1" w:rsidRDefault="00F050C1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F050C1" w:rsidRPr="00D07595" w:rsidRDefault="00F050C1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:rsidR="00F050C1" w:rsidRPr="00D07595" w:rsidRDefault="00F050C1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78" w:type="dxa"/>
            <w:vAlign w:val="center"/>
          </w:tcPr>
          <w:p w:rsidR="00F050C1" w:rsidRPr="00620996" w:rsidRDefault="00F050C1" w:rsidP="00620996">
            <w:pPr>
              <w:spacing w:line="420" w:lineRule="atLeast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Cho </w:t>
            </w:r>
            <w:r>
              <w:rPr>
                <w:sz w:val="26"/>
                <w:szCs w:val="26"/>
              </w:rPr>
              <w:t>Δ</w:t>
            </w:r>
            <w:r>
              <w:rPr>
                <w:sz w:val="26"/>
                <w:szCs w:val="26"/>
                <w:lang w:val="pt-BR"/>
              </w:rPr>
              <w:t>ABC có A ( 3; 1), B (1; 1), C( 1; 4)</w:t>
            </w:r>
          </w:p>
          <w:p w:rsidR="00F050C1" w:rsidRDefault="00F050C1" w:rsidP="0076547E">
            <w:pPr>
              <w:numPr>
                <w:ilvl w:val="0"/>
                <w:numId w:val="7"/>
              </w:numPr>
              <w:tabs>
                <w:tab w:val="clear" w:pos="720"/>
              </w:tabs>
              <w:spacing w:line="420" w:lineRule="atLeast"/>
              <w:ind w:left="144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Tìm điểm D để </w:t>
            </w:r>
            <w:r w:rsidRPr="00DF437B">
              <w:rPr>
                <w:b/>
                <w:position w:val="-10"/>
                <w:sz w:val="26"/>
                <w:szCs w:val="26"/>
              </w:rPr>
              <w:object w:dxaOrig="2200" w:dyaOrig="380">
                <v:shape id="_x0000_i1057" type="#_x0000_t75" style="width:110.25pt;height:18pt" o:ole="">
                  <v:imagedata r:id="rId13" o:title=""/>
                </v:shape>
                <o:OLEObject Type="Embed" ProgID="Equation.DSMT4" ShapeID="_x0000_i1057" DrawAspect="Content" ObjectID="_1543696749" r:id="rId65"/>
              </w:object>
            </w:r>
          </w:p>
          <w:p w:rsidR="00F050C1" w:rsidRPr="00D07595" w:rsidRDefault="00F050C1" w:rsidP="0076547E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1091" w:type="dxa"/>
            <w:vAlign w:val="center"/>
          </w:tcPr>
          <w:p w:rsidR="00F050C1" w:rsidRPr="00D07595" w:rsidRDefault="00F050C1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2.0 </w:t>
            </w:r>
            <w:r w:rsidRPr="00D07595">
              <w:rPr>
                <w:b/>
              </w:rPr>
              <w:t>Điểm</w:t>
            </w:r>
          </w:p>
        </w:tc>
      </w:tr>
      <w:tr w:rsidR="00F050C1" w:rsidRPr="00D07595" w:rsidTr="00326407">
        <w:trPr>
          <w:trHeight w:val="3499"/>
        </w:trPr>
        <w:tc>
          <w:tcPr>
            <w:tcW w:w="866" w:type="dxa"/>
            <w:vMerge w:val="restart"/>
          </w:tcPr>
          <w:p w:rsidR="00F050C1" w:rsidRPr="00D07595" w:rsidRDefault="00F050C1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936" w:type="dxa"/>
          </w:tcPr>
          <w:p w:rsidR="00F050C1" w:rsidRPr="00D07595" w:rsidRDefault="00F050C1" w:rsidP="00D65A49">
            <w:pPr>
              <w:widowControl w:val="0"/>
              <w:spacing w:before="360" w:line="480" w:lineRule="auto"/>
            </w:pPr>
            <w:r>
              <w:t>a.</w:t>
            </w:r>
          </w:p>
        </w:tc>
        <w:tc>
          <w:tcPr>
            <w:tcW w:w="6678" w:type="dxa"/>
          </w:tcPr>
          <w:p w:rsidR="00F050C1" w:rsidRPr="00620996" w:rsidRDefault="00F050C1" w:rsidP="00620996">
            <w:pPr>
              <w:spacing w:line="420" w:lineRule="atLeast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</w:rPr>
              <w:t>Δ</w:t>
            </w:r>
            <w:r w:rsidRPr="00620996">
              <w:rPr>
                <w:sz w:val="26"/>
                <w:szCs w:val="26"/>
                <w:lang w:val="fr-FR"/>
              </w:rPr>
              <w:t>ABC là tam giác gì ?</w:t>
            </w:r>
          </w:p>
          <w:p w:rsidR="00F050C1" w:rsidRPr="00620996" w:rsidRDefault="00F050C1" w:rsidP="00620996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có : </w:t>
            </w:r>
          </w:p>
          <w:p w:rsidR="00F050C1" w:rsidRDefault="00F050C1" w:rsidP="00620996">
            <w:pPr>
              <w:spacing w:line="380" w:lineRule="atLeast"/>
              <w:ind w:left="360"/>
              <w:contextualSpacing/>
              <w:jc w:val="both"/>
              <w:rPr>
                <w:position w:val="-36"/>
                <w:sz w:val="26"/>
                <w:szCs w:val="26"/>
              </w:rPr>
            </w:pPr>
            <w:r w:rsidRPr="00DF437B">
              <w:rPr>
                <w:position w:val="-36"/>
                <w:sz w:val="26"/>
                <w:szCs w:val="26"/>
              </w:rPr>
              <w:object w:dxaOrig="1359" w:dyaOrig="840">
                <v:shape id="_x0000_i1058" type="#_x0000_t75" style="width:67.5pt;height:42pt" o:ole="">
                  <v:imagedata r:id="rId66" o:title=""/>
                </v:shape>
                <o:OLEObject Type="Embed" ProgID="Equation.DSMT4" ShapeID="_x0000_i1058" DrawAspect="Content" ObjectID="_1543696750" r:id="rId67"/>
              </w:object>
            </w:r>
          </w:p>
          <w:p w:rsidR="00F050C1" w:rsidRDefault="00F050C1" w:rsidP="00620996">
            <w:pPr>
              <w:spacing w:line="380" w:lineRule="atLeast"/>
              <w:ind w:left="360"/>
              <w:contextualSpacing/>
              <w:jc w:val="both"/>
            </w:pPr>
            <w:r w:rsidRPr="00DF437B">
              <w:rPr>
                <w:position w:val="-14"/>
              </w:rPr>
              <w:object w:dxaOrig="1180" w:dyaOrig="420">
                <v:shape id="_x0000_i1059" type="#_x0000_t75" style="width:59.25pt;height:21pt" o:ole="">
                  <v:imagedata r:id="rId68" o:title=""/>
                </v:shape>
                <o:OLEObject Type="Embed" ProgID="Equation.DSMT4" ShapeID="_x0000_i1059" DrawAspect="Content" ObjectID="_1543696751" r:id="rId69"/>
              </w:object>
            </w:r>
          </w:p>
          <w:p w:rsidR="00F050C1" w:rsidRPr="00D07595" w:rsidRDefault="00F050C1" w:rsidP="00D65A49">
            <w:pPr>
              <w:widowControl w:val="0"/>
              <w:spacing w:before="360" w:line="480" w:lineRule="auto"/>
            </w:pPr>
            <w:r w:rsidRPr="00DF437B">
              <w:rPr>
                <w:b/>
                <w:position w:val="-10"/>
                <w:sz w:val="26"/>
                <w:szCs w:val="26"/>
              </w:rPr>
              <w:object w:dxaOrig="2820" w:dyaOrig="380">
                <v:shape id="_x0000_i1060" type="#_x0000_t75" style="width:134.25pt;height:18pt" o:ole="">
                  <v:imagedata r:id="rId70" o:title=""/>
                </v:shape>
                <o:OLEObject Type="Embed" ProgID="Equation.DSMT4" ShapeID="_x0000_i1060" DrawAspect="Content" ObjectID="_1543696752" r:id="rId71"/>
              </w:object>
            </w:r>
            <w:r w:rsidRPr="00DF437B">
              <w:rPr>
                <w:position w:val="-6"/>
                <w:sz w:val="26"/>
                <w:szCs w:val="26"/>
              </w:rPr>
              <w:object w:dxaOrig="699" w:dyaOrig="280">
                <v:shape id="_x0000_i1061" type="#_x0000_t75" style="width:35.25pt;height:14.25pt" o:ole="">
                  <v:imagedata r:id="rId72" o:title=""/>
                </v:shape>
                <o:OLEObject Type="Embed" ProgID="Equation.DSMT4" ShapeID="_x0000_i1061" DrawAspect="Content" ObjectID="_1543696753" r:id="rId73"/>
              </w:object>
            </w:r>
            <w:r>
              <w:rPr>
                <w:sz w:val="26"/>
                <w:szCs w:val="26"/>
              </w:rPr>
              <w:t xml:space="preserve">   vuông tại B  </w:t>
            </w:r>
          </w:p>
        </w:tc>
        <w:tc>
          <w:tcPr>
            <w:tcW w:w="1091" w:type="dxa"/>
          </w:tcPr>
          <w:p w:rsidR="00F050C1" w:rsidRDefault="00F050C1" w:rsidP="00D65A49">
            <w:pPr>
              <w:widowControl w:val="0"/>
              <w:spacing w:before="360" w:line="480" w:lineRule="auto"/>
              <w:rPr>
                <w:b/>
              </w:rPr>
            </w:pPr>
          </w:p>
          <w:p w:rsidR="00F050C1" w:rsidRDefault="00F050C1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F050C1" w:rsidRPr="00D07595" w:rsidRDefault="00F050C1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F050C1" w:rsidRPr="00D07595" w:rsidTr="009B18AC">
        <w:trPr>
          <w:trHeight w:val="950"/>
        </w:trPr>
        <w:tc>
          <w:tcPr>
            <w:tcW w:w="866" w:type="dxa"/>
            <w:vMerge/>
          </w:tcPr>
          <w:p w:rsidR="00F050C1" w:rsidRPr="00D07595" w:rsidRDefault="00F050C1" w:rsidP="00D65A49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</w:tcPr>
          <w:p w:rsidR="00F050C1" w:rsidRPr="00D07595" w:rsidRDefault="00F050C1" w:rsidP="00D65A49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678" w:type="dxa"/>
          </w:tcPr>
          <w:p w:rsidR="00F050C1" w:rsidRPr="00620996" w:rsidRDefault="00F050C1" w:rsidP="00620996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620996">
              <w:rPr>
                <w:sz w:val="26"/>
                <w:szCs w:val="26"/>
              </w:rPr>
              <w:t xml:space="preserve">    b) Tìm điểm D để </w:t>
            </w:r>
            <w:r w:rsidRPr="00DF437B">
              <w:rPr>
                <w:b/>
                <w:position w:val="-10"/>
                <w:sz w:val="26"/>
                <w:szCs w:val="26"/>
              </w:rPr>
              <w:object w:dxaOrig="2200" w:dyaOrig="380">
                <v:shape id="_x0000_i1062" type="#_x0000_t75" style="width:110.25pt;height:18pt" o:ole="">
                  <v:imagedata r:id="rId13" o:title=""/>
                </v:shape>
                <o:OLEObject Type="Embed" ProgID="Equation.DSMT4" ShapeID="_x0000_i1062" DrawAspect="Content" ObjectID="_1543696754" r:id="rId74"/>
              </w:object>
            </w:r>
          </w:p>
          <w:p w:rsidR="00F050C1" w:rsidRDefault="00F050C1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 sử D(</w:t>
            </w:r>
            <w:r>
              <w:rPr>
                <w:i/>
                <w:sz w:val="26"/>
                <w:szCs w:val="26"/>
              </w:rPr>
              <w:t>x; y</w:t>
            </w:r>
            <w:r>
              <w:rPr>
                <w:sz w:val="26"/>
                <w:szCs w:val="26"/>
              </w:rPr>
              <w:t>).</w:t>
            </w:r>
          </w:p>
          <w:p w:rsidR="00F050C1" w:rsidRDefault="00F050C1" w:rsidP="00620996">
            <w:pPr>
              <w:spacing w:line="380" w:lineRule="atLeast"/>
              <w:ind w:left="720"/>
              <w:jc w:val="both"/>
              <w:rPr>
                <w:b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54"/>
                <w:sz w:val="26"/>
                <w:szCs w:val="26"/>
              </w:rPr>
              <w:object w:dxaOrig="4080" w:dyaOrig="1200">
                <v:shape id="_x0000_i1063" type="#_x0000_t75" style="width:204pt;height:55.5pt" o:ole="">
                  <v:imagedata r:id="rId75" o:title=""/>
                </v:shape>
                <o:OLEObject Type="Embed" ProgID="Equation.DSMT4" ShapeID="_x0000_i1063" DrawAspect="Content" ObjectID="_1543696755" r:id="rId76"/>
              </w:object>
            </w:r>
          </w:p>
          <w:p w:rsidR="00F050C1" w:rsidRDefault="00F050C1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</w:p>
          <w:p w:rsidR="00F050C1" w:rsidRDefault="00F050C1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30"/>
                <w:sz w:val="26"/>
                <w:szCs w:val="26"/>
              </w:rPr>
              <w:object w:dxaOrig="2500" w:dyaOrig="720">
                <v:shape id="_x0000_i1064" type="#_x0000_t75" style="width:125.25pt;height:34.5pt" o:ole="">
                  <v:imagedata r:id="rId77" o:title=""/>
                </v:shape>
                <o:OLEObject Type="Embed" ProgID="Equation.DSMT4" ShapeID="_x0000_i1064" DrawAspect="Content" ObjectID="_1543696756" r:id="rId78"/>
              </w:object>
            </w:r>
          </w:p>
          <w:p w:rsidR="00F050C1" w:rsidRDefault="00F050C1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 điểm D(1;  10 )</w:t>
            </w:r>
          </w:p>
          <w:p w:rsidR="00F050C1" w:rsidRDefault="00F050C1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F050C1" w:rsidRDefault="00F050C1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F050C1" w:rsidRDefault="00F050C1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F050C1" w:rsidRPr="00D07595" w:rsidRDefault="00F050C1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</w:p>
        </w:tc>
        <w:tc>
          <w:tcPr>
            <w:tcW w:w="1091" w:type="dxa"/>
          </w:tcPr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  <w:r>
              <w:t>0.25</w:t>
            </w:r>
          </w:p>
          <w:p w:rsidR="00F050C1" w:rsidRDefault="00F050C1" w:rsidP="00D65A49">
            <w:pPr>
              <w:widowControl w:val="0"/>
              <w:spacing w:line="276" w:lineRule="auto"/>
            </w:pPr>
            <w:r>
              <w:t>0.25</w:t>
            </w: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  <w:r>
              <w:t>0.25</w:t>
            </w:r>
          </w:p>
          <w:p w:rsidR="00F050C1" w:rsidRPr="00D07595" w:rsidRDefault="00F050C1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F050C1" w:rsidRPr="00944FBA" w:rsidTr="009B18AC">
        <w:trPr>
          <w:trHeight w:val="551"/>
        </w:trPr>
        <w:tc>
          <w:tcPr>
            <w:tcW w:w="866" w:type="dxa"/>
            <w:vMerge w:val="restart"/>
            <w:tcBorders>
              <w:bottom w:val="nil"/>
            </w:tcBorders>
          </w:tcPr>
          <w:p w:rsidR="00F050C1" w:rsidRDefault="00F050C1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F050C1" w:rsidRPr="00D07595" w:rsidRDefault="00F050C1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936" w:type="dxa"/>
          </w:tcPr>
          <w:p w:rsidR="00F050C1" w:rsidRPr="00D07595" w:rsidRDefault="00F050C1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F050C1" w:rsidRDefault="00F050C1" w:rsidP="00944FBA">
            <w:pPr>
              <w:spacing w:line="380" w:lineRule="atLeast"/>
              <w:jc w:val="both"/>
              <w:rPr>
                <w:b/>
                <w:sz w:val="26"/>
                <w:szCs w:val="26"/>
                <w:lang w:val="pt-BR"/>
              </w:rPr>
            </w:pPr>
            <w:r w:rsidRPr="00944FBA">
              <w:rPr>
                <w:sz w:val="26"/>
                <w:szCs w:val="26"/>
                <w:lang w:val="pt-BR"/>
              </w:rPr>
              <w:t xml:space="preserve"> </w:t>
            </w:r>
            <w:r w:rsidRPr="008877D6">
              <w:rPr>
                <w:b/>
                <w:sz w:val="26"/>
                <w:szCs w:val="26"/>
                <w:lang w:val="pt-BR"/>
              </w:rPr>
              <w:t xml:space="preserve"> </w:t>
            </w:r>
          </w:p>
          <w:p w:rsidR="00F050C1" w:rsidRPr="00944FBA" w:rsidRDefault="00F050C1" w:rsidP="00944FBA">
            <w:pPr>
              <w:spacing w:line="380" w:lineRule="atLeast"/>
              <w:jc w:val="both"/>
              <w:rPr>
                <w:b/>
                <w:i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tam giac ABC có Â = 120</w:t>
            </w:r>
            <w:r>
              <w:rPr>
                <w:sz w:val="26"/>
                <w:szCs w:val="26"/>
                <w:vertAlign w:val="superscript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 xml:space="preserve"> , b= 8cm, c= 5cm.</w:t>
            </w:r>
          </w:p>
        </w:tc>
        <w:tc>
          <w:tcPr>
            <w:tcW w:w="1091" w:type="dxa"/>
          </w:tcPr>
          <w:p w:rsidR="00F050C1" w:rsidRPr="00944FBA" w:rsidRDefault="00F050C1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2.0</w:t>
            </w:r>
          </w:p>
        </w:tc>
      </w:tr>
      <w:tr w:rsidR="00F050C1" w:rsidRPr="00D07595" w:rsidTr="009B18AC">
        <w:trPr>
          <w:trHeight w:val="1074"/>
        </w:trPr>
        <w:tc>
          <w:tcPr>
            <w:tcW w:w="866" w:type="dxa"/>
            <w:vMerge/>
            <w:tcBorders>
              <w:bottom w:val="nil"/>
            </w:tcBorders>
          </w:tcPr>
          <w:p w:rsidR="00F050C1" w:rsidRPr="00D07595" w:rsidRDefault="00F050C1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F050C1" w:rsidRPr="009537BE" w:rsidRDefault="00F050C1" w:rsidP="00D65A49">
            <w:pPr>
              <w:widowControl w:val="0"/>
              <w:spacing w:line="480" w:lineRule="auto"/>
              <w:jc w:val="center"/>
            </w:pPr>
            <w:r>
              <w:t>a.</w:t>
            </w:r>
          </w:p>
        </w:tc>
        <w:tc>
          <w:tcPr>
            <w:tcW w:w="6678" w:type="dxa"/>
          </w:tcPr>
          <w:p w:rsidR="00F050C1" w:rsidRDefault="00F050C1" w:rsidP="00944FBA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cạnh a và các góc </w:t>
            </w:r>
            <w:r w:rsidRPr="00C34F81">
              <w:rPr>
                <w:position w:val="-12"/>
                <w:sz w:val="26"/>
                <w:szCs w:val="26"/>
                <w:lang w:val="pt-BR"/>
              </w:rPr>
              <w:object w:dxaOrig="560" w:dyaOrig="440">
                <v:shape id="_x0000_i1065" type="#_x0000_t75" style="width:27.75pt;height:21.75pt" o:ole="">
                  <v:imagedata r:id="rId15" o:title=""/>
                </v:shape>
                <o:OLEObject Type="Embed" ProgID="Equation.DSMT4" ShapeID="_x0000_i1065" DrawAspect="Content" ObjectID="_1543696757" r:id="rId79"/>
              </w:object>
            </w:r>
            <w:r>
              <w:rPr>
                <w:sz w:val="26"/>
                <w:szCs w:val="26"/>
                <w:lang w:val="pt-BR"/>
              </w:rPr>
              <w:t xml:space="preserve"> của tam giác?</w:t>
            </w:r>
          </w:p>
          <w:p w:rsidR="00F050C1" w:rsidRDefault="00F050C1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có: </w:t>
            </w:r>
          </w:p>
          <w:p w:rsidR="00F050C1" w:rsidRDefault="00F050C1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2940" w:dyaOrig="1560">
                <v:shape id="_x0000_i1066" type="#_x0000_t75" style="width:147pt;height:75.75pt" o:ole="">
                  <v:imagedata r:id="rId80" o:title=""/>
                </v:shape>
                <o:OLEObject Type="Embed" ProgID="Equation.DSMT4" ShapeID="_x0000_i1066" DrawAspect="Content" ObjectID="_1543696758" r:id="rId81"/>
              </w:object>
            </w:r>
          </w:p>
          <w:p w:rsidR="00F050C1" w:rsidRDefault="00F050C1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1939" w:dyaOrig="1699">
                <v:shape id="_x0000_i1067" type="#_x0000_t75" style="width:96pt;height:82.5pt" o:ole="">
                  <v:imagedata r:id="rId82" o:title=""/>
                </v:shape>
                <o:OLEObject Type="Embed" ProgID="Equation.DSMT4" ShapeID="_x0000_i1067" DrawAspect="Content" ObjectID="_1543696759" r:id="rId83"/>
              </w:object>
            </w:r>
          </w:p>
          <w:p w:rsidR="00F050C1" w:rsidRDefault="00F050C1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</w:p>
          <w:p w:rsidR="00F050C1" w:rsidRDefault="00F050C1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lang w:val="pt-BR"/>
              </w:rPr>
              <w:t> </w:t>
            </w:r>
            <w:r w:rsidRPr="00FA3D40">
              <w:rPr>
                <w:rFonts w:eastAsia="Times New Roman"/>
                <w:b/>
                <w:position w:val="-30"/>
                <w:sz w:val="26"/>
                <w:szCs w:val="26"/>
                <w:lang w:val="pt-BR"/>
              </w:rPr>
              <w:object w:dxaOrig="2380" w:dyaOrig="1260">
                <v:shape id="_x0000_i1068" type="#_x0000_t75" style="width:119.25pt;height:60.75pt" o:ole="">
                  <v:imagedata r:id="rId84" o:title=""/>
                </v:shape>
                <o:OLEObject Type="Embed" ProgID="Equation.DSMT4" ShapeID="_x0000_i1068" DrawAspect="Content" ObjectID="_1543696760" r:id="rId85"/>
              </w:object>
            </w:r>
          </w:p>
          <w:p w:rsidR="00F050C1" w:rsidRPr="00FA5A8C" w:rsidRDefault="00F050C1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</w:pPr>
          </w:p>
        </w:tc>
        <w:tc>
          <w:tcPr>
            <w:tcW w:w="1091" w:type="dxa"/>
          </w:tcPr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  <w:r>
              <w:t>0.5</w:t>
            </w: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  <w:r>
              <w:t>0.5</w:t>
            </w: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Default="00F050C1" w:rsidP="00D65A49">
            <w:pPr>
              <w:widowControl w:val="0"/>
              <w:spacing w:line="276" w:lineRule="auto"/>
            </w:pPr>
          </w:p>
          <w:p w:rsidR="00F050C1" w:rsidRPr="00D07595" w:rsidRDefault="00F050C1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F050C1" w:rsidRPr="00D07595" w:rsidTr="009B18AC">
        <w:trPr>
          <w:trHeight w:val="1095"/>
        </w:trPr>
        <w:tc>
          <w:tcPr>
            <w:tcW w:w="866" w:type="dxa"/>
            <w:tcBorders>
              <w:top w:val="nil"/>
            </w:tcBorders>
          </w:tcPr>
          <w:p w:rsidR="00F050C1" w:rsidRPr="00D07595" w:rsidRDefault="00F050C1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F050C1" w:rsidRPr="0017719B" w:rsidRDefault="00F050C1" w:rsidP="0017719B">
            <w:pPr>
              <w:widowControl w:val="0"/>
              <w:spacing w:line="480" w:lineRule="auto"/>
              <w:rPr>
                <w:b/>
              </w:rPr>
            </w:pPr>
            <w:r w:rsidRPr="0017719B">
              <w:rPr>
                <w:b/>
              </w:rPr>
              <w:t>b</w:t>
            </w:r>
          </w:p>
        </w:tc>
        <w:tc>
          <w:tcPr>
            <w:tcW w:w="6678" w:type="dxa"/>
          </w:tcPr>
          <w:p w:rsidR="00F050C1" w:rsidRPr="00944FBA" w:rsidRDefault="00F050C1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  <w:r w:rsidRPr="00944FBA">
              <w:rPr>
                <w:sz w:val="26"/>
                <w:szCs w:val="26"/>
              </w:rPr>
              <w:t>b.Tính S</w:t>
            </w:r>
            <w:r w:rsidRPr="00944FBA">
              <w:rPr>
                <w:sz w:val="26"/>
                <w:szCs w:val="26"/>
                <w:vertAlign w:val="subscript"/>
              </w:rPr>
              <w:t>ABC</w:t>
            </w:r>
            <w:r w:rsidRPr="00944FBA">
              <w:rPr>
                <w:sz w:val="26"/>
                <w:szCs w:val="26"/>
              </w:rPr>
              <w:t xml:space="preserve"> , h</w:t>
            </w:r>
            <w:r w:rsidRPr="00944FBA">
              <w:rPr>
                <w:sz w:val="26"/>
                <w:szCs w:val="26"/>
                <w:vertAlign w:val="subscript"/>
              </w:rPr>
              <w:t>a</w:t>
            </w:r>
            <w:r w:rsidRPr="00944FBA">
              <w:rPr>
                <w:sz w:val="26"/>
                <w:szCs w:val="26"/>
              </w:rPr>
              <w:t xml:space="preserve"> của tam giác ABC?</w:t>
            </w:r>
          </w:p>
          <w:p w:rsidR="00F050C1" w:rsidRPr="00944FBA" w:rsidRDefault="00F050C1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</w:p>
          <w:p w:rsidR="00F050C1" w:rsidRDefault="00F050C1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1279" w:dyaOrig="1060">
                <v:shape id="_x0000_i1069" type="#_x0000_t75" style="width:63pt;height:51pt" o:ole="">
                  <v:imagedata r:id="rId86" o:title=""/>
                </v:shape>
                <o:OLEObject Type="Embed" ProgID="Equation.DSMT4" ShapeID="_x0000_i1069" DrawAspect="Content" ObjectID="_1543696761" r:id="rId87"/>
              </w:object>
            </w:r>
          </w:p>
          <w:p w:rsidR="00F050C1" w:rsidRDefault="00F050C1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2580" w:dyaOrig="720">
                <v:shape id="_x0000_i1070" type="#_x0000_t75" style="width:129pt;height:34.5pt" o:ole="">
                  <v:imagedata r:id="rId88" o:title=""/>
                </v:shape>
                <o:OLEObject Type="Embed" ProgID="Equation.DSMT4" ShapeID="_x0000_i1070" DrawAspect="Content" ObjectID="_1543696762" r:id="rId89"/>
              </w:object>
            </w:r>
          </w:p>
          <w:p w:rsidR="00F050C1" w:rsidRPr="00D07595" w:rsidRDefault="00F050C1" w:rsidP="00D65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091" w:type="dxa"/>
          </w:tcPr>
          <w:p w:rsidR="00F050C1" w:rsidRDefault="00F050C1" w:rsidP="00D65A49">
            <w:pPr>
              <w:widowControl w:val="0"/>
              <w:spacing w:line="480" w:lineRule="auto"/>
            </w:pPr>
          </w:p>
          <w:p w:rsidR="00F050C1" w:rsidRDefault="00F050C1" w:rsidP="00D65A49">
            <w:pPr>
              <w:widowControl w:val="0"/>
              <w:spacing w:line="480" w:lineRule="auto"/>
            </w:pPr>
            <w:r>
              <w:t>0.25</w:t>
            </w:r>
          </w:p>
          <w:p w:rsidR="00F050C1" w:rsidRDefault="00F050C1" w:rsidP="00D65A49">
            <w:pPr>
              <w:widowControl w:val="0"/>
              <w:spacing w:line="480" w:lineRule="auto"/>
            </w:pPr>
          </w:p>
          <w:p w:rsidR="00F050C1" w:rsidRPr="00D07595" w:rsidRDefault="00F050C1" w:rsidP="00D65A49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F050C1" w:rsidRDefault="00F050C1" w:rsidP="00D07595">
      <w:pPr>
        <w:spacing w:line="276" w:lineRule="auto"/>
        <w:jc w:val="center"/>
      </w:pPr>
    </w:p>
    <w:p w:rsidR="00F050C1" w:rsidRDefault="00F050C1" w:rsidP="00D07595">
      <w:pPr>
        <w:spacing w:line="276" w:lineRule="auto"/>
        <w:jc w:val="center"/>
      </w:pPr>
    </w:p>
    <w:p w:rsidR="00F050C1" w:rsidRDefault="00F050C1" w:rsidP="00D07595">
      <w:pPr>
        <w:spacing w:line="276" w:lineRule="auto"/>
        <w:jc w:val="center"/>
      </w:pPr>
    </w:p>
    <w:p w:rsidR="00F050C1" w:rsidRDefault="00F050C1" w:rsidP="00D07595">
      <w:pPr>
        <w:spacing w:line="276" w:lineRule="auto"/>
        <w:jc w:val="center"/>
      </w:pPr>
    </w:p>
    <w:p w:rsidR="00F050C1" w:rsidRDefault="00F050C1" w:rsidP="00D07595">
      <w:pPr>
        <w:spacing w:line="276" w:lineRule="auto"/>
        <w:jc w:val="center"/>
      </w:pPr>
    </w:p>
    <w:p w:rsidR="00F050C1" w:rsidRDefault="00F050C1" w:rsidP="00D07595">
      <w:pPr>
        <w:spacing w:line="276" w:lineRule="auto"/>
        <w:jc w:val="center"/>
      </w:pPr>
    </w:p>
    <w:p w:rsidR="00F050C1" w:rsidRPr="00D07595" w:rsidRDefault="00F050C1" w:rsidP="00D07595">
      <w:pPr>
        <w:spacing w:line="276" w:lineRule="auto"/>
        <w:jc w:val="center"/>
      </w:pPr>
    </w:p>
    <w:p w:rsidR="00F050C1" w:rsidRDefault="00F050C1" w:rsidP="006B6936">
      <w:pPr>
        <w:jc w:val="center"/>
      </w:pPr>
      <w:r>
        <w:t>_______Hết_______</w:t>
      </w:r>
    </w:p>
    <w:p w:rsidR="00F050C1" w:rsidRPr="00826464" w:rsidRDefault="00F050C1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050C1" w:rsidRPr="00826464" w:rsidRDefault="00F050C1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F050C1" w:rsidRDefault="00F050C1"/>
    <w:p w:rsidR="00F050C1" w:rsidRPr="00CE4936" w:rsidRDefault="00F050C1" w:rsidP="008D2930">
      <w:pPr>
        <w:tabs>
          <w:tab w:val="left" w:pos="360"/>
          <w:tab w:val="left" w:pos="1080"/>
          <w:tab w:val="left" w:pos="4320"/>
          <w:tab w:val="left" w:pos="6570"/>
        </w:tabs>
        <w:rPr>
          <w:b/>
          <w:sz w:val="26"/>
          <w:szCs w:val="26"/>
        </w:rPr>
      </w:pPr>
    </w:p>
    <w:p w:rsidR="00F050C1" w:rsidRPr="00CE4936" w:rsidRDefault="00F050C1" w:rsidP="008D2930">
      <w:pPr>
        <w:spacing w:before="120"/>
        <w:ind w:left="142"/>
        <w:jc w:val="both"/>
        <w:rPr>
          <w:b/>
          <w:sz w:val="26"/>
          <w:szCs w:val="26"/>
        </w:rPr>
      </w:pPr>
    </w:p>
    <w:p w:rsidR="00F050C1" w:rsidRPr="00CE4936" w:rsidRDefault="00F050C1" w:rsidP="008D2930">
      <w:pPr>
        <w:rPr>
          <w:sz w:val="26"/>
          <w:szCs w:val="26"/>
        </w:rPr>
      </w:pPr>
    </w:p>
    <w:p w:rsidR="00F050C1" w:rsidRPr="00CE4936" w:rsidRDefault="00F050C1" w:rsidP="008D2930">
      <w:pPr>
        <w:rPr>
          <w:sz w:val="26"/>
          <w:szCs w:val="26"/>
        </w:rPr>
      </w:pPr>
    </w:p>
    <w:p w:rsidR="00F050C1" w:rsidRDefault="00F050C1"/>
    <w:sectPr w:rsidR="00F050C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2494E"/>
    <w:multiLevelType w:val="hybridMultilevel"/>
    <w:tmpl w:val="E3BAFE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E0A6BA4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E92909"/>
    <w:multiLevelType w:val="hybridMultilevel"/>
    <w:tmpl w:val="5510B906"/>
    <w:lvl w:ilvl="0" w:tplc="A32A0B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718CC"/>
    <w:rsid w:val="000829FA"/>
    <w:rsid w:val="000A2110"/>
    <w:rsid w:val="000B4ACC"/>
    <w:rsid w:val="000D5938"/>
    <w:rsid w:val="000E3773"/>
    <w:rsid w:val="00113D58"/>
    <w:rsid w:val="00134BCB"/>
    <w:rsid w:val="00151949"/>
    <w:rsid w:val="0017719B"/>
    <w:rsid w:val="001D0487"/>
    <w:rsid w:val="001D2905"/>
    <w:rsid w:val="001D64E2"/>
    <w:rsid w:val="002F65DC"/>
    <w:rsid w:val="00326407"/>
    <w:rsid w:val="00326BC7"/>
    <w:rsid w:val="0033087A"/>
    <w:rsid w:val="0033292D"/>
    <w:rsid w:val="003410AE"/>
    <w:rsid w:val="00367A0B"/>
    <w:rsid w:val="0039639C"/>
    <w:rsid w:val="003B3475"/>
    <w:rsid w:val="003B4249"/>
    <w:rsid w:val="003D43B1"/>
    <w:rsid w:val="003E0ED7"/>
    <w:rsid w:val="003F16E6"/>
    <w:rsid w:val="00462998"/>
    <w:rsid w:val="004A1635"/>
    <w:rsid w:val="004D4B3F"/>
    <w:rsid w:val="00510971"/>
    <w:rsid w:val="005565B7"/>
    <w:rsid w:val="005824E8"/>
    <w:rsid w:val="00582F87"/>
    <w:rsid w:val="0059650C"/>
    <w:rsid w:val="005A6858"/>
    <w:rsid w:val="005B6541"/>
    <w:rsid w:val="005C0B64"/>
    <w:rsid w:val="00604908"/>
    <w:rsid w:val="00620996"/>
    <w:rsid w:val="00623170"/>
    <w:rsid w:val="00625961"/>
    <w:rsid w:val="00632E80"/>
    <w:rsid w:val="006B6936"/>
    <w:rsid w:val="0076547E"/>
    <w:rsid w:val="007D6D66"/>
    <w:rsid w:val="00826464"/>
    <w:rsid w:val="008542BD"/>
    <w:rsid w:val="008877D6"/>
    <w:rsid w:val="008D2930"/>
    <w:rsid w:val="008E0412"/>
    <w:rsid w:val="009118F2"/>
    <w:rsid w:val="00912A97"/>
    <w:rsid w:val="00944FBA"/>
    <w:rsid w:val="009537BE"/>
    <w:rsid w:val="00966594"/>
    <w:rsid w:val="00983CC8"/>
    <w:rsid w:val="009A6323"/>
    <w:rsid w:val="009B18AC"/>
    <w:rsid w:val="00A26F39"/>
    <w:rsid w:val="00A403FC"/>
    <w:rsid w:val="00A42F57"/>
    <w:rsid w:val="00A77803"/>
    <w:rsid w:val="00A92A20"/>
    <w:rsid w:val="00A931D8"/>
    <w:rsid w:val="00AB6D3F"/>
    <w:rsid w:val="00AC217C"/>
    <w:rsid w:val="00AF3D99"/>
    <w:rsid w:val="00BD2670"/>
    <w:rsid w:val="00BE023D"/>
    <w:rsid w:val="00C160D5"/>
    <w:rsid w:val="00C34F81"/>
    <w:rsid w:val="00C77BB1"/>
    <w:rsid w:val="00C91907"/>
    <w:rsid w:val="00CA2099"/>
    <w:rsid w:val="00CE4936"/>
    <w:rsid w:val="00D07595"/>
    <w:rsid w:val="00D65A49"/>
    <w:rsid w:val="00D979F1"/>
    <w:rsid w:val="00DC1F46"/>
    <w:rsid w:val="00DF437B"/>
    <w:rsid w:val="00DF6412"/>
    <w:rsid w:val="00EB0404"/>
    <w:rsid w:val="00EC590C"/>
    <w:rsid w:val="00EE27C8"/>
    <w:rsid w:val="00EE506A"/>
    <w:rsid w:val="00F050C1"/>
    <w:rsid w:val="00F23EFB"/>
    <w:rsid w:val="00F254F1"/>
    <w:rsid w:val="00F40AA7"/>
    <w:rsid w:val="00F46895"/>
    <w:rsid w:val="00FA0A5E"/>
    <w:rsid w:val="00FA3D40"/>
    <w:rsid w:val="00FA5483"/>
    <w:rsid w:val="00FA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image" Target="media/image30.wmf"/><Relationship Id="rId76" Type="http://schemas.openxmlformats.org/officeDocument/2006/relationships/oleObject" Target="embeddings/oleObject39.bin"/><Relationship Id="rId84" Type="http://schemas.openxmlformats.org/officeDocument/2006/relationships/image" Target="media/image37.wmf"/><Relationship Id="rId89" Type="http://schemas.openxmlformats.org/officeDocument/2006/relationships/oleObject" Target="embeddings/oleObject46.bin"/><Relationship Id="rId7" Type="http://schemas.openxmlformats.org/officeDocument/2006/relationships/image" Target="media/image2.wmf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29.bin"/><Relationship Id="rId66" Type="http://schemas.openxmlformats.org/officeDocument/2006/relationships/image" Target="media/image29.wmf"/><Relationship Id="rId74" Type="http://schemas.openxmlformats.org/officeDocument/2006/relationships/oleObject" Target="embeddings/oleObject38.bin"/><Relationship Id="rId79" Type="http://schemas.openxmlformats.org/officeDocument/2006/relationships/oleObject" Target="embeddings/oleObject41.bin"/><Relationship Id="rId87" Type="http://schemas.openxmlformats.org/officeDocument/2006/relationships/oleObject" Target="embeddings/oleObject45.bin"/><Relationship Id="rId5" Type="http://schemas.openxmlformats.org/officeDocument/2006/relationships/image" Target="media/image1.wmf"/><Relationship Id="rId61" Type="http://schemas.openxmlformats.org/officeDocument/2006/relationships/image" Target="media/image27.wmf"/><Relationship Id="rId82" Type="http://schemas.openxmlformats.org/officeDocument/2006/relationships/image" Target="media/image36.wmf"/><Relationship Id="rId90" Type="http://schemas.openxmlformats.org/officeDocument/2006/relationships/fontTable" Target="fontTable.xml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5.bin"/><Relationship Id="rId77" Type="http://schemas.openxmlformats.org/officeDocument/2006/relationships/image" Target="media/image34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image" Target="media/image32.wmf"/><Relationship Id="rId80" Type="http://schemas.openxmlformats.org/officeDocument/2006/relationships/image" Target="media/image35.wmf"/><Relationship Id="rId85" Type="http://schemas.openxmlformats.org/officeDocument/2006/relationships/oleObject" Target="embeddings/oleObject4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Relationship Id="rId67" Type="http://schemas.openxmlformats.org/officeDocument/2006/relationships/oleObject" Target="embeddings/oleObject34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image" Target="media/image31.wmf"/><Relationship Id="rId75" Type="http://schemas.openxmlformats.org/officeDocument/2006/relationships/image" Target="media/image33.wmf"/><Relationship Id="rId83" Type="http://schemas.openxmlformats.org/officeDocument/2006/relationships/oleObject" Target="embeddings/oleObject43.bin"/><Relationship Id="rId88" Type="http://schemas.openxmlformats.org/officeDocument/2006/relationships/image" Target="media/image39.wmf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5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81" Type="http://schemas.openxmlformats.org/officeDocument/2006/relationships/oleObject" Target="embeddings/oleObject42.bin"/><Relationship Id="rId86" Type="http://schemas.openxmlformats.org/officeDocument/2006/relationships/image" Target="media/image38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116</TotalTime>
  <Pages>5</Pages>
  <Words>653</Words>
  <Characters>3723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Ms Nhi</dc:creator>
  <cp:keywords/>
  <dc:description/>
  <cp:lastModifiedBy>User</cp:lastModifiedBy>
  <cp:revision>48</cp:revision>
  <cp:lastPrinted>2015-11-23T01:27:00Z</cp:lastPrinted>
  <dcterms:created xsi:type="dcterms:W3CDTF">2016-12-05T16:54:00Z</dcterms:created>
  <dcterms:modified xsi:type="dcterms:W3CDTF">2016-12-19T16:51:00Z</dcterms:modified>
</cp:coreProperties>
</file>